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A3F44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COTELER, senior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14:paraId="1CF9DC03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Barnstaple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 Cutler.</w:t>
      </w:r>
    </w:p>
    <w:p w14:paraId="387A1D6E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C7E399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7327DD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>Richard Ryke(q.v.) brought a plaint of trespass against him, Joan Dubber</w:t>
      </w:r>
    </w:p>
    <w:p w14:paraId="46CD4DD5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Tavistock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Ralph Antron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Tavistock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D2FCAA8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D7E668C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0E8B2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5BB45B" w14:textId="77777777" w:rsidR="002B6023" w:rsidRDefault="002B6023" w:rsidP="002B60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September 2022</w:t>
      </w:r>
    </w:p>
    <w:p w14:paraId="74DF87A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30B75" w14:textId="77777777" w:rsidR="002B6023" w:rsidRDefault="002B6023" w:rsidP="009139A6">
      <w:r>
        <w:separator/>
      </w:r>
    </w:p>
  </w:endnote>
  <w:endnote w:type="continuationSeparator" w:id="0">
    <w:p w14:paraId="54E4BD16" w14:textId="77777777" w:rsidR="002B6023" w:rsidRDefault="002B60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56C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EB2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F0F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549DF" w14:textId="77777777" w:rsidR="002B6023" w:rsidRDefault="002B6023" w:rsidP="009139A6">
      <w:r>
        <w:separator/>
      </w:r>
    </w:p>
  </w:footnote>
  <w:footnote w:type="continuationSeparator" w:id="0">
    <w:p w14:paraId="154E788F" w14:textId="77777777" w:rsidR="002B6023" w:rsidRDefault="002B60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EA4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CD6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C7C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023"/>
    <w:rsid w:val="000666E0"/>
    <w:rsid w:val="002510B7"/>
    <w:rsid w:val="002B602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A2E74"/>
  <w15:chartTrackingRefBased/>
  <w15:docId w15:val="{657D1887-E125-4D41-9AFD-2B4FD2EC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B6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2022-09-13T08:08:00Z</dcterms:created>
  <dcterms:modified xsi:type="dcterms:W3CDTF">2022-09-13T08:09:00Z</dcterms:modified>
</cp:coreProperties>
</file>