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F4D64" w14:textId="40EF03AC" w:rsidR="00F4262A" w:rsidRDefault="00F4262A" w:rsidP="00F4262A">
      <w:pPr>
        <w:pStyle w:val="NoSpacing"/>
      </w:pPr>
      <w:r>
        <w:rPr>
          <w:u w:val="single"/>
        </w:rPr>
        <w:t>John COTELER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03</w:t>
      </w:r>
      <w:r>
        <w:t>)</w:t>
      </w:r>
    </w:p>
    <w:p w14:paraId="4458EDBD" w14:textId="77777777" w:rsidR="00F4262A" w:rsidRDefault="00F4262A" w:rsidP="00F4262A">
      <w:pPr>
        <w:pStyle w:val="NoSpacing"/>
      </w:pPr>
      <w:r>
        <w:t>of the diocese of Exeter.</w:t>
      </w:r>
    </w:p>
    <w:p w14:paraId="22A5419B" w14:textId="77777777" w:rsidR="00F4262A" w:rsidRDefault="00F4262A" w:rsidP="00F4262A">
      <w:pPr>
        <w:pStyle w:val="NoSpacing"/>
      </w:pPr>
    </w:p>
    <w:p w14:paraId="38D297E6" w14:textId="77777777" w:rsidR="00F4262A" w:rsidRDefault="00F4262A" w:rsidP="00F4262A">
      <w:pPr>
        <w:pStyle w:val="NoSpacing"/>
      </w:pPr>
    </w:p>
    <w:p w14:paraId="021A1C10" w14:textId="2B9FC3C8" w:rsidR="00F4262A" w:rsidRDefault="00F4262A" w:rsidP="00F4262A">
      <w:pPr>
        <w:pStyle w:val="NoSpacing"/>
      </w:pPr>
      <w:r>
        <w:t>22 Sep.1403</w:t>
      </w:r>
      <w:r>
        <w:tab/>
        <w:t xml:space="preserve">He was ordained to his first tonsure in </w:t>
      </w:r>
      <w:r>
        <w:t>the college of Crediton, Devon.</w:t>
      </w:r>
    </w:p>
    <w:p w14:paraId="3EB34C8F" w14:textId="019B08D8" w:rsidR="00F4262A" w:rsidRDefault="00F4262A" w:rsidP="00F4262A">
      <w:pPr>
        <w:pStyle w:val="NoSpacing"/>
      </w:pPr>
      <w:r>
        <w:tab/>
      </w:r>
      <w:r>
        <w:tab/>
        <w:t>(“Stafford Register” pp.430 and 42</w:t>
      </w:r>
      <w:r>
        <w:t>5</w:t>
      </w:r>
      <w:bookmarkStart w:id="0" w:name="_GoBack"/>
      <w:bookmarkEnd w:id="0"/>
      <w:r>
        <w:t>)</w:t>
      </w:r>
    </w:p>
    <w:p w14:paraId="7F8CCD02" w14:textId="77777777" w:rsidR="00F4262A" w:rsidRDefault="00F4262A" w:rsidP="00F4262A">
      <w:pPr>
        <w:pStyle w:val="NoSpacing"/>
      </w:pPr>
    </w:p>
    <w:p w14:paraId="57A1CC5F" w14:textId="77777777" w:rsidR="00F4262A" w:rsidRDefault="00F4262A" w:rsidP="00F4262A">
      <w:pPr>
        <w:pStyle w:val="NoSpacing"/>
      </w:pPr>
    </w:p>
    <w:p w14:paraId="752A4215" w14:textId="77777777" w:rsidR="00F4262A" w:rsidRPr="00F73D2E" w:rsidRDefault="00F4262A" w:rsidP="00F4262A">
      <w:pPr>
        <w:pStyle w:val="NoSpacing"/>
      </w:pPr>
      <w:r>
        <w:t>2 April 2019</w:t>
      </w:r>
    </w:p>
    <w:p w14:paraId="469A4F25" w14:textId="1EF9E191" w:rsidR="006B2F86" w:rsidRPr="00F4262A" w:rsidRDefault="00F4262A" w:rsidP="00E71FC3">
      <w:pPr>
        <w:pStyle w:val="NoSpacing"/>
      </w:pPr>
    </w:p>
    <w:sectPr w:rsidR="006B2F86" w:rsidRPr="00F4262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343D7" w14:textId="77777777" w:rsidR="00F4262A" w:rsidRDefault="00F4262A" w:rsidP="00E71FC3">
      <w:pPr>
        <w:spacing w:after="0" w:line="240" w:lineRule="auto"/>
      </w:pPr>
      <w:r>
        <w:separator/>
      </w:r>
    </w:p>
  </w:endnote>
  <w:endnote w:type="continuationSeparator" w:id="0">
    <w:p w14:paraId="0ACD9C2F" w14:textId="77777777" w:rsidR="00F4262A" w:rsidRDefault="00F426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675E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80DCA9" w14:textId="77777777" w:rsidR="00F4262A" w:rsidRDefault="00F4262A" w:rsidP="00E71FC3">
      <w:pPr>
        <w:spacing w:after="0" w:line="240" w:lineRule="auto"/>
      </w:pPr>
      <w:r>
        <w:separator/>
      </w:r>
    </w:p>
  </w:footnote>
  <w:footnote w:type="continuationSeparator" w:id="0">
    <w:p w14:paraId="213E46DF" w14:textId="77777777" w:rsidR="00F4262A" w:rsidRDefault="00F426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62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B0E4A"/>
  <w15:chartTrackingRefBased/>
  <w15:docId w15:val="{BED91E2A-C8D4-400F-9664-115154AE5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2019-04-02T20:56:00Z</dcterms:created>
  <dcterms:modified xsi:type="dcterms:W3CDTF">2019-04-02T20:57:00Z</dcterms:modified>
</cp:coreProperties>
</file>