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59179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126A75FF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Leicester. Cutler.</w:t>
      </w:r>
    </w:p>
    <w:p w14:paraId="193D8378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93F2D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97E1B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Leicester(q.v.) brought a plaint of debt against him,</w:t>
      </w:r>
    </w:p>
    <w:p w14:paraId="24D7CD11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Knorley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Frisby(q.v.)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Frisby(q.v.).</w:t>
      </w:r>
    </w:p>
    <w:p w14:paraId="05E2D760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A6D3B50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896A2A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AC1FF" w14:textId="77777777" w:rsidR="00514C33" w:rsidRDefault="00514C33" w:rsidP="00514C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2022</w:t>
      </w:r>
    </w:p>
    <w:p w14:paraId="0BC515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4C131" w14:textId="77777777" w:rsidR="00514C33" w:rsidRDefault="00514C33" w:rsidP="009139A6">
      <w:r>
        <w:separator/>
      </w:r>
    </w:p>
  </w:endnote>
  <w:endnote w:type="continuationSeparator" w:id="0">
    <w:p w14:paraId="12C3642D" w14:textId="77777777" w:rsidR="00514C33" w:rsidRDefault="00514C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24D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882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4B9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667A1" w14:textId="77777777" w:rsidR="00514C33" w:rsidRDefault="00514C33" w:rsidP="009139A6">
      <w:r>
        <w:separator/>
      </w:r>
    </w:p>
  </w:footnote>
  <w:footnote w:type="continuationSeparator" w:id="0">
    <w:p w14:paraId="6F14FB11" w14:textId="77777777" w:rsidR="00514C33" w:rsidRDefault="00514C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026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D7A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67E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C33"/>
    <w:rsid w:val="000666E0"/>
    <w:rsid w:val="002510B7"/>
    <w:rsid w:val="00514C3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DFE2"/>
  <w15:chartTrackingRefBased/>
  <w15:docId w15:val="{CE2F5A07-C2E4-4F3C-924B-7E730688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14C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2022-09-12T08:33:00Z</dcterms:created>
  <dcterms:modified xsi:type="dcterms:W3CDTF">2022-09-12T08:33:00Z</dcterms:modified>
</cp:coreProperties>
</file>