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A092" w14:textId="77777777" w:rsidR="00C35B59" w:rsidRDefault="008673C5">
      <w:r>
        <w:rPr>
          <w:u w:val="single"/>
        </w:rPr>
        <w:t>John COTELER</w:t>
      </w:r>
      <w:r>
        <w:t xml:space="preserve">  (fl.1499)</w:t>
      </w:r>
    </w:p>
    <w:p w14:paraId="47F5E897" w14:textId="77777777" w:rsidR="008673C5" w:rsidRDefault="008673C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Exeter</w:t>
          </w:r>
        </w:smartTag>
      </w:smartTag>
      <w:r>
        <w:t>.</w:t>
      </w:r>
    </w:p>
    <w:p w14:paraId="3FE8C3BE" w14:textId="77777777" w:rsidR="008673C5" w:rsidRDefault="008673C5"/>
    <w:p w14:paraId="5FAA3686" w14:textId="77777777" w:rsidR="008673C5" w:rsidRDefault="008673C5"/>
    <w:p w14:paraId="1FFA9F1A" w14:textId="77777777" w:rsidR="008673C5" w:rsidRDefault="008673C5">
      <w:r>
        <w:tab/>
        <w:t>1499</w:t>
      </w:r>
      <w:r>
        <w:tab/>
        <w:t>Mayor. (</w:t>
      </w:r>
      <w:smartTag w:uri="urn:schemas-microsoft-com:office:smarttags" w:element="place">
        <w:smartTag w:uri="urn:schemas-microsoft-com:office:smarttags" w:element="City">
          <w:r>
            <w:t>Exeter</w:t>
          </w:r>
        </w:smartTag>
      </w:smartTag>
      <w:r>
        <w:t xml:space="preserve"> city council)</w:t>
      </w:r>
    </w:p>
    <w:p w14:paraId="6CB67BEA" w14:textId="77777777" w:rsidR="008673C5" w:rsidRDefault="008673C5"/>
    <w:p w14:paraId="2FBCA72F" w14:textId="77777777" w:rsidR="008673C5" w:rsidRDefault="008673C5"/>
    <w:p w14:paraId="7366948E" w14:textId="77777777" w:rsidR="008673C5" w:rsidRDefault="008673C5"/>
    <w:p w14:paraId="415E0DA9" w14:textId="77777777" w:rsidR="008673C5" w:rsidRPr="008673C5" w:rsidRDefault="008673C5">
      <w:r>
        <w:t>25 September 2004</w:t>
      </w:r>
    </w:p>
    <w:sectPr w:rsidR="008673C5" w:rsidRPr="008673C5" w:rsidSect="00EA4662">
      <w:footerReference w:type="default" r:id="rId6"/>
      <w:pgSz w:w="11906" w:h="16838"/>
      <w:pgMar w:top="1440" w:right="180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9A94A" w14:textId="77777777" w:rsidR="004C1A73" w:rsidRDefault="004C1A73">
      <w:r>
        <w:separator/>
      </w:r>
    </w:p>
  </w:endnote>
  <w:endnote w:type="continuationSeparator" w:id="0">
    <w:p w14:paraId="0DDFB078" w14:textId="77777777" w:rsidR="004C1A73" w:rsidRDefault="004C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A8FD8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C501CD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C85D" w14:textId="77777777" w:rsidR="004C1A73" w:rsidRDefault="004C1A73">
      <w:r>
        <w:separator/>
      </w:r>
    </w:p>
  </w:footnote>
  <w:footnote w:type="continuationSeparator" w:id="0">
    <w:p w14:paraId="3A51E239" w14:textId="77777777" w:rsidR="004C1A73" w:rsidRDefault="004C1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444A4F"/>
    <w:rsid w:val="004C1A73"/>
    <w:rsid w:val="008673C5"/>
    <w:rsid w:val="00C35B59"/>
    <w:rsid w:val="00C501CD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C40693B"/>
  <w15:chartTrackingRefBased/>
  <w15:docId w15:val="{8C3AA8AE-EE38-47B0-927C-5AE9D74A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COTELER  (fl</vt:lpstr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COTELER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2026-10-11T18:33:00Z</dcterms:created>
  <dcterms:modified xsi:type="dcterms:W3CDTF">2026-10-11T18:33:00Z</dcterms:modified>
</cp:coreProperties>
</file>