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751665" w14:textId="77777777" w:rsidR="0002079D" w:rsidRDefault="0002079D" w:rsidP="0002079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COTELER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fl.1425)</w:t>
      </w:r>
    </w:p>
    <w:p w14:paraId="28E90D6A" w14:textId="77777777" w:rsidR="0002079D" w:rsidRDefault="0002079D" w:rsidP="0002079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Coventry. Cutler.</w:t>
      </w:r>
    </w:p>
    <w:p w14:paraId="0FB4647E" w14:textId="77777777" w:rsidR="0002079D" w:rsidRDefault="0002079D" w:rsidP="0002079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167FE61B" w14:textId="77777777" w:rsidR="0002079D" w:rsidRDefault="0002079D" w:rsidP="0002079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43AB535B" w14:textId="77777777" w:rsidR="0002079D" w:rsidRDefault="0002079D" w:rsidP="0002079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1425</w:t>
      </w:r>
      <w:r>
        <w:rPr>
          <w:rFonts w:ascii="Times New Roman" w:hAnsi="Times New Roman" w:cs="Times New Roman"/>
          <w:sz w:val="24"/>
          <w:szCs w:val="24"/>
        </w:rPr>
        <w:tab/>
        <w:t xml:space="preserve">Geoffrey </w:t>
      </w:r>
      <w:proofErr w:type="spellStart"/>
      <w:r>
        <w:rPr>
          <w:rFonts w:ascii="Times New Roman" w:hAnsi="Times New Roman" w:cs="Times New Roman"/>
          <w:sz w:val="24"/>
          <w:szCs w:val="24"/>
        </w:rPr>
        <w:t>Brixy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 brought a plaint of debt against him, Thomas </w:t>
      </w:r>
      <w:proofErr w:type="spellStart"/>
      <w:r>
        <w:rPr>
          <w:rFonts w:ascii="Times New Roman" w:hAnsi="Times New Roman" w:cs="Times New Roman"/>
          <w:sz w:val="24"/>
          <w:szCs w:val="24"/>
        </w:rPr>
        <w:t>Walshale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14:paraId="1EA990B8" w14:textId="77777777" w:rsidR="0002079D" w:rsidRDefault="0002079D" w:rsidP="0002079D">
      <w:pPr>
        <w:pStyle w:val="NoSpacing"/>
        <w:ind w:left="14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Vicar of </w:t>
      </w:r>
      <w:proofErr w:type="spellStart"/>
      <w:r>
        <w:rPr>
          <w:rFonts w:ascii="Times New Roman" w:hAnsi="Times New Roman" w:cs="Times New Roman"/>
          <w:sz w:val="24"/>
          <w:szCs w:val="24"/>
        </w:rPr>
        <w:t>Wolfhamcote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(q.v.),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Standych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Coventry(q.v.) and Thomas </w:t>
      </w:r>
      <w:proofErr w:type="spellStart"/>
      <w:r>
        <w:rPr>
          <w:rFonts w:ascii="Times New Roman" w:hAnsi="Times New Roman" w:cs="Times New Roman"/>
          <w:sz w:val="24"/>
          <w:szCs w:val="24"/>
        </w:rPr>
        <w:t>Nayleston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Coventry(q.v.).</w:t>
      </w:r>
    </w:p>
    <w:p w14:paraId="6A21A155" w14:textId="77777777" w:rsidR="0002079D" w:rsidRDefault="0002079D" w:rsidP="0002079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1D2FDE"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http://aalt.law.uh.edu/Indices/CP40Indices/CP40no647/CP40no647Pl.htm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27372674" w14:textId="77777777" w:rsidR="0002079D" w:rsidRDefault="0002079D" w:rsidP="0002079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09CAEB30" w14:textId="77777777" w:rsidR="0002079D" w:rsidRDefault="0002079D" w:rsidP="0002079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48AD4902" w14:textId="77777777" w:rsidR="0002079D" w:rsidRDefault="0002079D" w:rsidP="0002079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July 2022</w:t>
      </w:r>
    </w:p>
    <w:p w14:paraId="191D570E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16CFC5" w14:textId="77777777" w:rsidR="0002079D" w:rsidRDefault="0002079D" w:rsidP="009139A6">
      <w:r>
        <w:separator/>
      </w:r>
    </w:p>
  </w:endnote>
  <w:endnote w:type="continuationSeparator" w:id="0">
    <w:p w14:paraId="254CF85E" w14:textId="77777777" w:rsidR="0002079D" w:rsidRDefault="0002079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00981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A08162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65B07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A168EA" w14:textId="77777777" w:rsidR="0002079D" w:rsidRDefault="0002079D" w:rsidP="009139A6">
      <w:r>
        <w:separator/>
      </w:r>
    </w:p>
  </w:footnote>
  <w:footnote w:type="continuationSeparator" w:id="0">
    <w:p w14:paraId="50679EF8" w14:textId="77777777" w:rsidR="0002079D" w:rsidRDefault="0002079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333B2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F13B4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D8739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079D"/>
    <w:rsid w:val="0002079D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E125AF"/>
  <w15:chartTrackingRefBased/>
  <w15:docId w15:val="{FC385841-57B3-4DDC-A427-57AB75F051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02079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647/CP40no647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60</Words>
  <Characters>348</Characters>
  <Application>Microsoft Office Word</Application>
  <DocSecurity>0</DocSecurity>
  <Lines>2</Lines>
  <Paragraphs>1</Paragraphs>
  <ScaleCrop>false</ScaleCrop>
  <Company/>
  <LinksUpToDate>false</LinksUpToDate>
  <CharactersWithSpaces>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2022-07-12T08:06:00Z</dcterms:created>
  <dcterms:modified xsi:type="dcterms:W3CDTF">2022-07-12T08:06:00Z</dcterms:modified>
</cp:coreProperties>
</file>