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26280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733999A5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Cadde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 Cutler.</w:t>
      </w:r>
    </w:p>
    <w:p w14:paraId="03C84448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F04304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47C786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Tille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John Colby of </w:t>
      </w:r>
    </w:p>
    <w:p w14:paraId="5CBE15B4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Selby(q.v.),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Lanathwayt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Clifton by Tickhill(q.v.) and Richard </w:t>
      </w:r>
    </w:p>
    <w:p w14:paraId="035372D0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Northclyf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Hartshead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3683DF3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11D6973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6326EA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D89316" w14:textId="77777777" w:rsidR="00C17614" w:rsidRDefault="00C17614" w:rsidP="00C176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2022</w:t>
      </w:r>
    </w:p>
    <w:p w14:paraId="082E49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4DCF3" w14:textId="77777777" w:rsidR="00C17614" w:rsidRDefault="00C17614" w:rsidP="009139A6">
      <w:r>
        <w:separator/>
      </w:r>
    </w:p>
  </w:endnote>
  <w:endnote w:type="continuationSeparator" w:id="0">
    <w:p w14:paraId="337E7B15" w14:textId="77777777" w:rsidR="00C17614" w:rsidRDefault="00C176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2B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FC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9A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96824" w14:textId="77777777" w:rsidR="00C17614" w:rsidRDefault="00C17614" w:rsidP="009139A6">
      <w:r>
        <w:separator/>
      </w:r>
    </w:p>
  </w:footnote>
  <w:footnote w:type="continuationSeparator" w:id="0">
    <w:p w14:paraId="71A3BBE2" w14:textId="77777777" w:rsidR="00C17614" w:rsidRDefault="00C176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742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445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E67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761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77DDB"/>
  <w15:chartTrackingRefBased/>
  <w15:docId w15:val="{9EBC8E85-BEEB-49ED-82B9-823AF893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7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2022-07-10T09:29:00Z</dcterms:created>
  <dcterms:modified xsi:type="dcterms:W3CDTF">2022-07-10T09:30:00Z</dcterms:modified>
</cp:coreProperties>
</file>