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3268B" w14:textId="77777777" w:rsidR="00C26FD9" w:rsidRDefault="00C26FD9" w:rsidP="00C26F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COTELER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293A9BBB" w14:textId="77777777" w:rsidR="00C26FD9" w:rsidRDefault="00C26FD9" w:rsidP="00C26F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Bodmin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Cornwall. Cutler.</w:t>
      </w:r>
    </w:p>
    <w:p w14:paraId="48752AE0" w14:textId="77777777" w:rsidR="00C26FD9" w:rsidRDefault="00C26FD9" w:rsidP="00C26F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FABA53" w14:textId="77777777" w:rsidR="00C26FD9" w:rsidRDefault="00C26FD9" w:rsidP="00C26F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CAF206" w14:textId="77777777" w:rsidR="00C26FD9" w:rsidRDefault="00C26FD9" w:rsidP="00C26F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Payntour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Kittou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76B38AEC" w14:textId="77777777" w:rsidR="00C26FD9" w:rsidRDefault="00C26FD9" w:rsidP="00C26FD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Launceston(q.v.),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Gotteboys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St.Columb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Major(q.v.),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Isot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St.Lawrence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Myryfyld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Maryfield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0E56928" w14:textId="77777777" w:rsidR="00C26FD9" w:rsidRDefault="00C26FD9" w:rsidP="00C26F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http://aalt.law.uh.edu/Indices/CP40Indices/CP40no629/CP40no629Pl.htm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C00133F" w14:textId="77777777" w:rsidR="00C26FD9" w:rsidRDefault="00C26FD9" w:rsidP="00C26F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EF516D" w14:textId="77777777" w:rsidR="00C26FD9" w:rsidRDefault="00C26FD9" w:rsidP="00C26F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13678A" w14:textId="77777777" w:rsidR="00C26FD9" w:rsidRDefault="00C26FD9" w:rsidP="00C26F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June 2022</w:t>
      </w:r>
    </w:p>
    <w:p w14:paraId="2D05E4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EC391" w14:textId="77777777" w:rsidR="00C26FD9" w:rsidRDefault="00C26FD9" w:rsidP="009139A6">
      <w:r>
        <w:separator/>
      </w:r>
    </w:p>
  </w:endnote>
  <w:endnote w:type="continuationSeparator" w:id="0">
    <w:p w14:paraId="3847C241" w14:textId="77777777" w:rsidR="00C26FD9" w:rsidRDefault="00C26F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397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8362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D13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9EE43" w14:textId="77777777" w:rsidR="00C26FD9" w:rsidRDefault="00C26FD9" w:rsidP="009139A6">
      <w:r>
        <w:separator/>
      </w:r>
    </w:p>
  </w:footnote>
  <w:footnote w:type="continuationSeparator" w:id="0">
    <w:p w14:paraId="29964527" w14:textId="77777777" w:rsidR="00C26FD9" w:rsidRDefault="00C26F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1A8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4A5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6CC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FD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26FD9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E9FCF"/>
  <w15:chartTrackingRefBased/>
  <w15:docId w15:val="{ACBF18C7-6F5E-4C03-A2A1-A23FD72F1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26F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2022-07-02T10:07:00Z</dcterms:created>
  <dcterms:modified xsi:type="dcterms:W3CDTF">2022-07-02T10:08:00Z</dcterms:modified>
</cp:coreProperties>
</file>