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ADC87" w14:textId="77777777" w:rsidR="00540021" w:rsidRDefault="00540021" w:rsidP="005400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COTELER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3BCB1A35" w14:textId="77777777" w:rsidR="00540021" w:rsidRDefault="00540021" w:rsidP="005400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Laughton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Marthen</w:t>
      </w:r>
      <w:proofErr w:type="spellEnd"/>
      <w:r>
        <w:rPr>
          <w:rFonts w:ascii="Times New Roman" w:hAnsi="Times New Roman" w:cs="Times New Roman"/>
          <w:sz w:val="24"/>
          <w:szCs w:val="24"/>
        </w:rPr>
        <w:t>, West Riding of Yorkshire. Cutler.</w:t>
      </w:r>
    </w:p>
    <w:p w14:paraId="79B9440F" w14:textId="77777777" w:rsidR="00540021" w:rsidRDefault="00540021" w:rsidP="005400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74E75D" w14:textId="77777777" w:rsidR="00540021" w:rsidRDefault="00540021" w:rsidP="005400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DCB4A0" w14:textId="77777777" w:rsidR="00540021" w:rsidRDefault="00540021" w:rsidP="005400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Folby</w:t>
      </w:r>
      <w:proofErr w:type="spellEnd"/>
      <w:r>
        <w:rPr>
          <w:rFonts w:ascii="Times New Roman" w:hAnsi="Times New Roman" w:cs="Times New Roman"/>
          <w:sz w:val="24"/>
          <w:szCs w:val="24"/>
        </w:rPr>
        <w:t>, chaplain(q.v.), brought a plaint of debt against him</w:t>
      </w:r>
    </w:p>
    <w:p w14:paraId="1C0A2FCD" w14:textId="77777777" w:rsidR="00540021" w:rsidRDefault="00540021" w:rsidP="005400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DD87E80" w14:textId="77777777" w:rsidR="00540021" w:rsidRDefault="00540021" w:rsidP="005400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79C2BB" w14:textId="77777777" w:rsidR="00540021" w:rsidRDefault="00540021" w:rsidP="005400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302553" w14:textId="77777777" w:rsidR="00540021" w:rsidRDefault="00540021" w:rsidP="005400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2022</w:t>
      </w:r>
    </w:p>
    <w:p w14:paraId="1A2550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DF155" w14:textId="77777777" w:rsidR="00540021" w:rsidRDefault="00540021" w:rsidP="009139A6">
      <w:r>
        <w:separator/>
      </w:r>
    </w:p>
  </w:endnote>
  <w:endnote w:type="continuationSeparator" w:id="0">
    <w:p w14:paraId="190C8624" w14:textId="77777777" w:rsidR="00540021" w:rsidRDefault="005400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22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275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A3A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D8D9" w14:textId="77777777" w:rsidR="00540021" w:rsidRDefault="00540021" w:rsidP="009139A6">
      <w:r>
        <w:separator/>
      </w:r>
    </w:p>
  </w:footnote>
  <w:footnote w:type="continuationSeparator" w:id="0">
    <w:p w14:paraId="08732666" w14:textId="77777777" w:rsidR="00540021" w:rsidRDefault="005400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E9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B59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70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21"/>
    <w:rsid w:val="000666E0"/>
    <w:rsid w:val="002510B7"/>
    <w:rsid w:val="0054002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9F208"/>
  <w15:chartTrackingRefBased/>
  <w15:docId w15:val="{8C9461B1-5F15-4907-8F59-D24E781A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40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2022-10-14T11:52:00Z</dcterms:created>
  <dcterms:modified xsi:type="dcterms:W3CDTF">2022-10-14T11:55:00Z</dcterms:modified>
</cp:coreProperties>
</file>