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315A9" w14:textId="77777777" w:rsidR="00BF4B14" w:rsidRDefault="00BF4B14" w:rsidP="00BF4B14">
      <w:pPr>
        <w:pStyle w:val="NoSpacing"/>
      </w:pPr>
      <w:r>
        <w:rPr>
          <w:u w:val="single"/>
        </w:rPr>
        <w:t>James COTELER</w:t>
      </w:r>
      <w:r>
        <w:t xml:space="preserve">    </w:t>
      </w:r>
      <w:proofErr w:type="gramStart"/>
      <w:r>
        <w:t xml:space="preserve">   (</w:t>
      </w:r>
      <w:proofErr w:type="gramEnd"/>
      <w:r>
        <w:t>fl.1444)</w:t>
      </w:r>
    </w:p>
    <w:p w14:paraId="2A52A268" w14:textId="77777777" w:rsidR="00BF4B14" w:rsidRDefault="00BF4B14" w:rsidP="00BF4B14">
      <w:pPr>
        <w:pStyle w:val="NoSpacing"/>
      </w:pPr>
      <w:r>
        <w:t xml:space="preserve">of </w:t>
      </w:r>
      <w:proofErr w:type="spellStart"/>
      <w:r>
        <w:t>Laghton</w:t>
      </w:r>
      <w:proofErr w:type="spellEnd"/>
      <w:r>
        <w:t xml:space="preserve"> in </w:t>
      </w:r>
      <w:proofErr w:type="spellStart"/>
      <w:r>
        <w:t>Mournyng</w:t>
      </w:r>
      <w:proofErr w:type="spellEnd"/>
      <w:r>
        <w:t>, Yorkshire. Chapman.</w:t>
      </w:r>
    </w:p>
    <w:p w14:paraId="3F2D2821" w14:textId="77777777" w:rsidR="00BF4B14" w:rsidRDefault="00BF4B14" w:rsidP="00BF4B14">
      <w:pPr>
        <w:pStyle w:val="NoSpacing"/>
      </w:pPr>
    </w:p>
    <w:p w14:paraId="4269443E" w14:textId="77777777" w:rsidR="00BF4B14" w:rsidRDefault="00BF4B14" w:rsidP="00BF4B14">
      <w:pPr>
        <w:pStyle w:val="NoSpacing"/>
      </w:pPr>
    </w:p>
    <w:p w14:paraId="5B6BD896" w14:textId="77777777" w:rsidR="00BF4B14" w:rsidRDefault="00BF4B14" w:rsidP="00BF4B14">
      <w:pPr>
        <w:pStyle w:val="NoSpacing"/>
      </w:pPr>
      <w:r>
        <w:tab/>
        <w:t>1444</w:t>
      </w:r>
      <w:r>
        <w:tab/>
        <w:t>William Sprenger(q.v.) brought a plaint of debt against him and John</w:t>
      </w:r>
    </w:p>
    <w:p w14:paraId="5360D911" w14:textId="77777777" w:rsidR="00BF4B14" w:rsidRDefault="00BF4B14" w:rsidP="00BF4B14">
      <w:pPr>
        <w:pStyle w:val="NoSpacing"/>
      </w:pPr>
      <w:r>
        <w:tab/>
      </w:r>
      <w:r>
        <w:tab/>
        <w:t>Norton of Doncaster(q.v.).</w:t>
      </w:r>
    </w:p>
    <w:p w14:paraId="45745491" w14:textId="77777777" w:rsidR="00BF4B14" w:rsidRDefault="00BF4B14" w:rsidP="00BF4B14">
      <w:pPr>
        <w:pStyle w:val="NoSpacing"/>
      </w:pPr>
      <w:r>
        <w:tab/>
      </w:r>
      <w:r>
        <w:tab/>
        <w:t xml:space="preserve">( </w:t>
      </w:r>
      <w:hyperlink r:id="rId6" w:history="1">
        <w:r w:rsidRPr="009E3170">
          <w:rPr>
            <w:rStyle w:val="Hyperlink"/>
          </w:rPr>
          <w:t>https://waalt.uh.edu/index.php/CP40/732</w:t>
        </w:r>
      </w:hyperlink>
      <w:r>
        <w:t xml:space="preserve"> )</w:t>
      </w:r>
    </w:p>
    <w:p w14:paraId="1ADD0E07" w14:textId="77777777" w:rsidR="00BF4B14" w:rsidRDefault="00BF4B14" w:rsidP="00BF4B14">
      <w:pPr>
        <w:pStyle w:val="NoSpacing"/>
      </w:pPr>
    </w:p>
    <w:p w14:paraId="2D6FE3BB" w14:textId="77777777" w:rsidR="00BF4B14" w:rsidRDefault="00BF4B14" w:rsidP="00BF4B14">
      <w:pPr>
        <w:pStyle w:val="NoSpacing"/>
      </w:pPr>
    </w:p>
    <w:p w14:paraId="388057D3" w14:textId="77777777" w:rsidR="00BF4B14" w:rsidRDefault="00BF4B14" w:rsidP="00BF4B14">
      <w:pPr>
        <w:pStyle w:val="NoSpacing"/>
      </w:pPr>
      <w:r>
        <w:t>10 August 2024</w:t>
      </w:r>
    </w:p>
    <w:p w14:paraId="2F615E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E6C52" w14:textId="77777777" w:rsidR="00BF4B14" w:rsidRDefault="00BF4B14" w:rsidP="009139A6">
      <w:r>
        <w:separator/>
      </w:r>
    </w:p>
  </w:endnote>
  <w:endnote w:type="continuationSeparator" w:id="0">
    <w:p w14:paraId="70F21B17" w14:textId="77777777" w:rsidR="00BF4B14" w:rsidRDefault="00BF4B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D81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26E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1A9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EF516" w14:textId="77777777" w:rsidR="00BF4B14" w:rsidRDefault="00BF4B14" w:rsidP="009139A6">
      <w:r>
        <w:separator/>
      </w:r>
    </w:p>
  </w:footnote>
  <w:footnote w:type="continuationSeparator" w:id="0">
    <w:p w14:paraId="710386E9" w14:textId="77777777" w:rsidR="00BF4B14" w:rsidRDefault="00BF4B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68C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AE5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9B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14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4B1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3004"/>
  <w15:chartTrackingRefBased/>
  <w15:docId w15:val="{21AB3591-2329-4008-8A41-9934F599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4B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2024-08-30T19:40:00Z</dcterms:created>
  <dcterms:modified xsi:type="dcterms:W3CDTF">2024-08-30T19:41:00Z</dcterms:modified>
</cp:coreProperties>
</file>