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9A406" w14:textId="77777777" w:rsidR="00C12240" w:rsidRDefault="00C12240" w:rsidP="00C122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COTELER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3D963539" w14:textId="77777777" w:rsidR="00C12240" w:rsidRDefault="00C12240" w:rsidP="00C122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Ashbourne</w:t>
      </w:r>
      <w:proofErr w:type="spellEnd"/>
      <w:r>
        <w:rPr>
          <w:rFonts w:ascii="Times New Roman" w:hAnsi="Times New Roman" w:cs="Times New Roman"/>
          <w:sz w:val="24"/>
          <w:szCs w:val="24"/>
        </w:rPr>
        <w:t>, Derbyshire. Cutler.</w:t>
      </w:r>
    </w:p>
    <w:p w14:paraId="4684AAA4" w14:textId="77777777" w:rsidR="00C12240" w:rsidRDefault="00C12240" w:rsidP="00C122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A9334BC" w14:textId="77777777" w:rsidR="00C12240" w:rsidRDefault="00C12240" w:rsidP="00C122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C5B045D" w14:textId="77777777" w:rsidR="00C12240" w:rsidRDefault="00C12240" w:rsidP="00C122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Knyveton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trespass and taking against him,</w:t>
      </w:r>
    </w:p>
    <w:p w14:paraId="3AC32520" w14:textId="77777777" w:rsidR="00C12240" w:rsidRDefault="00C12240" w:rsidP="00C122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Barker(q.v.)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Cloweman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both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Ashbourne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324C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B73FF16" w14:textId="77777777" w:rsidR="00C12240" w:rsidRDefault="00C12240" w:rsidP="00C122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C0DCD40" w14:textId="77777777" w:rsidR="00C12240" w:rsidRDefault="00C12240" w:rsidP="00C122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887FD93" w14:textId="77777777" w:rsidR="00C12240" w:rsidRDefault="00C12240" w:rsidP="00C122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August 2022</w:t>
      </w:r>
    </w:p>
    <w:p w14:paraId="156B23D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BEE0A" w14:textId="77777777" w:rsidR="00C12240" w:rsidRDefault="00C12240" w:rsidP="009139A6">
      <w:r>
        <w:separator/>
      </w:r>
    </w:p>
  </w:endnote>
  <w:endnote w:type="continuationSeparator" w:id="0">
    <w:p w14:paraId="359D5ECD" w14:textId="77777777" w:rsidR="00C12240" w:rsidRDefault="00C122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72A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A7B8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692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B5057" w14:textId="77777777" w:rsidR="00C12240" w:rsidRDefault="00C12240" w:rsidP="009139A6">
      <w:r>
        <w:separator/>
      </w:r>
    </w:p>
  </w:footnote>
  <w:footnote w:type="continuationSeparator" w:id="0">
    <w:p w14:paraId="6A7A6D4F" w14:textId="77777777" w:rsidR="00C12240" w:rsidRDefault="00C122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A6B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EEB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53D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24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12240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FA944"/>
  <w15:chartTrackingRefBased/>
  <w15:docId w15:val="{6DE98392-1DD5-46BC-B43A-894B2909A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122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2022-08-05T07:09:00Z</dcterms:created>
  <dcterms:modified xsi:type="dcterms:W3CDTF">2022-08-05T07:10:00Z</dcterms:modified>
</cp:coreProperties>
</file>