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0C8D7" w14:textId="77777777" w:rsidR="00F25178" w:rsidRDefault="00F25178" w:rsidP="00F2517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COTELER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7A5C09E" w14:textId="77777777" w:rsidR="00F25178" w:rsidRDefault="00F25178" w:rsidP="00F2517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Lynn. Cutler.</w:t>
      </w:r>
    </w:p>
    <w:p w14:paraId="4CDB1F13" w14:textId="77777777" w:rsidR="00F25178" w:rsidRDefault="00F25178" w:rsidP="00F2517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440627" w14:textId="77777777" w:rsidR="00F25178" w:rsidRDefault="00F25178" w:rsidP="00F2517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5ACCF60" w14:textId="77777777" w:rsidR="00F25178" w:rsidRDefault="00F25178" w:rsidP="00F2517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Rysseby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Barle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519C5B1C" w14:textId="77777777" w:rsidR="00F25178" w:rsidRDefault="00F25178" w:rsidP="00F2517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Lynn(q.v.), as the executors of Thomas Derby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Holbech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66014B7" w14:textId="77777777" w:rsidR="00F25178" w:rsidRDefault="00F25178" w:rsidP="00F2517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F079EA0" w14:textId="77777777" w:rsidR="00F25178" w:rsidRDefault="00F25178" w:rsidP="00F2517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5D3A90" w14:textId="77777777" w:rsidR="00F25178" w:rsidRDefault="00F25178" w:rsidP="00F2517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9C895F" w14:textId="77777777" w:rsidR="00F25178" w:rsidRDefault="00F25178" w:rsidP="00F2517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2022</w:t>
      </w:r>
    </w:p>
    <w:p w14:paraId="672B548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B1487" w14:textId="77777777" w:rsidR="00F25178" w:rsidRDefault="00F25178" w:rsidP="009139A6">
      <w:r>
        <w:separator/>
      </w:r>
    </w:p>
  </w:endnote>
  <w:endnote w:type="continuationSeparator" w:id="0">
    <w:p w14:paraId="4E057600" w14:textId="77777777" w:rsidR="00F25178" w:rsidRDefault="00F251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3E8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70E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FE6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5EDF9" w14:textId="77777777" w:rsidR="00F25178" w:rsidRDefault="00F25178" w:rsidP="009139A6">
      <w:r>
        <w:separator/>
      </w:r>
    </w:p>
  </w:footnote>
  <w:footnote w:type="continuationSeparator" w:id="0">
    <w:p w14:paraId="15E9EFB8" w14:textId="77777777" w:rsidR="00F25178" w:rsidRDefault="00F251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611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276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CE1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17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517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162D2"/>
  <w15:chartTrackingRefBased/>
  <w15:docId w15:val="{D1BA0790-4B85-4086-950E-21C4545D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251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2022-08-06T14:55:00Z</dcterms:created>
  <dcterms:modified xsi:type="dcterms:W3CDTF">2022-08-06T14:56:00Z</dcterms:modified>
</cp:coreProperties>
</file>