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D762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COTELER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42CFA6B0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 Cutler.</w:t>
      </w:r>
    </w:p>
    <w:p w14:paraId="333A90D8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D37F50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4C81FE5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Plumtre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Waghem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C7C4305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York, mercer(q.v.), Thomas Warner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Nuthill</w:t>
      </w:r>
      <w:proofErr w:type="spellEnd"/>
      <w:r>
        <w:rPr>
          <w:rFonts w:ascii="Times New Roman" w:hAnsi="Times New Roman" w:cs="Times New Roman"/>
          <w:sz w:val="24"/>
          <w:szCs w:val="24"/>
        </w:rPr>
        <w:t>, Notts(q.v.) and William Burton</w:t>
      </w:r>
    </w:p>
    <w:p w14:paraId="262404D0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Nottingham(q.v.).</w:t>
      </w:r>
    </w:p>
    <w:p w14:paraId="4ED96BEA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60DCD5F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8C756D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81AE1D" w14:textId="77777777" w:rsidR="00E73733" w:rsidRDefault="00E73733" w:rsidP="00E737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2022</w:t>
      </w:r>
    </w:p>
    <w:p w14:paraId="1FCDEF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A05B3" w14:textId="77777777" w:rsidR="00E73733" w:rsidRDefault="00E73733" w:rsidP="009139A6">
      <w:r>
        <w:separator/>
      </w:r>
    </w:p>
  </w:endnote>
  <w:endnote w:type="continuationSeparator" w:id="0">
    <w:p w14:paraId="204A243D" w14:textId="77777777" w:rsidR="00E73733" w:rsidRDefault="00E737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9C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41B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5A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FB37" w14:textId="77777777" w:rsidR="00E73733" w:rsidRDefault="00E73733" w:rsidP="009139A6">
      <w:r>
        <w:separator/>
      </w:r>
    </w:p>
  </w:footnote>
  <w:footnote w:type="continuationSeparator" w:id="0">
    <w:p w14:paraId="6447514F" w14:textId="77777777" w:rsidR="00E73733" w:rsidRDefault="00E737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55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C3D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3C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3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373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6BF10"/>
  <w15:chartTrackingRefBased/>
  <w15:docId w15:val="{167D270B-A9C6-452F-BE7D-6497BE99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37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2022-07-25T07:58:00Z</dcterms:created>
  <dcterms:modified xsi:type="dcterms:W3CDTF">2022-07-25T07:59:00Z</dcterms:modified>
</cp:coreProperties>
</file>