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83462C" w14:textId="77777777" w:rsidR="008104A2" w:rsidRDefault="008104A2" w:rsidP="008104A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Edward COTELER</w:t>
      </w:r>
      <w:r>
        <w:rPr>
          <w:rFonts w:cs="Times New Roman"/>
          <w:szCs w:val="24"/>
        </w:rPr>
        <w:t xml:space="preserve"> 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fl.1473)</w:t>
      </w:r>
    </w:p>
    <w:p w14:paraId="2427B3B1" w14:textId="77777777" w:rsidR="008104A2" w:rsidRDefault="008104A2" w:rsidP="008104A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Norwich. Cutler.</w:t>
      </w:r>
    </w:p>
    <w:p w14:paraId="22255F80" w14:textId="77777777" w:rsidR="008104A2" w:rsidRDefault="008104A2" w:rsidP="008104A2">
      <w:pPr>
        <w:pStyle w:val="NoSpacing"/>
        <w:rPr>
          <w:rFonts w:cs="Times New Roman"/>
          <w:szCs w:val="24"/>
        </w:rPr>
      </w:pPr>
    </w:p>
    <w:p w14:paraId="0ECD7A72" w14:textId="77777777" w:rsidR="008104A2" w:rsidRDefault="008104A2" w:rsidP="008104A2">
      <w:pPr>
        <w:pStyle w:val="NoSpacing"/>
        <w:rPr>
          <w:rFonts w:cs="Times New Roman"/>
          <w:szCs w:val="24"/>
        </w:rPr>
      </w:pPr>
    </w:p>
    <w:p w14:paraId="7BDF2770" w14:textId="77777777" w:rsidR="008104A2" w:rsidRDefault="008104A2" w:rsidP="008104A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1473</w:t>
      </w:r>
      <w:r>
        <w:rPr>
          <w:rFonts w:cs="Times New Roman"/>
          <w:szCs w:val="24"/>
        </w:rPr>
        <w:tab/>
        <w:t xml:space="preserve">He, William </w:t>
      </w:r>
      <w:proofErr w:type="spellStart"/>
      <w:r>
        <w:rPr>
          <w:rFonts w:cs="Times New Roman"/>
          <w:szCs w:val="24"/>
        </w:rPr>
        <w:t>Halles</w:t>
      </w:r>
      <w:proofErr w:type="spellEnd"/>
      <w:r>
        <w:rPr>
          <w:rFonts w:cs="Times New Roman"/>
          <w:szCs w:val="24"/>
        </w:rPr>
        <w:t>, chaplain(q.v.), Walter Ingham(q.v.) and his wife, Helen(q.v.),</w:t>
      </w:r>
    </w:p>
    <w:p w14:paraId="3AF8E8D7" w14:textId="77777777" w:rsidR="008104A2" w:rsidRDefault="008104A2" w:rsidP="008104A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as the executors of Richard </w:t>
      </w:r>
      <w:proofErr w:type="spellStart"/>
      <w:r>
        <w:rPr>
          <w:rFonts w:cs="Times New Roman"/>
          <w:szCs w:val="24"/>
        </w:rPr>
        <w:t>Hosst</w:t>
      </w:r>
      <w:proofErr w:type="spellEnd"/>
      <w:r>
        <w:rPr>
          <w:rFonts w:cs="Times New Roman"/>
          <w:szCs w:val="24"/>
        </w:rPr>
        <w:t xml:space="preserve"> of Norwich, mercer(q.v.), made a plaint of debt</w:t>
      </w:r>
    </w:p>
    <w:p w14:paraId="7A09469C" w14:textId="77777777" w:rsidR="008104A2" w:rsidRDefault="008104A2" w:rsidP="008104A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against Cuthbert </w:t>
      </w:r>
      <w:proofErr w:type="spellStart"/>
      <w:r>
        <w:rPr>
          <w:rFonts w:cs="Times New Roman"/>
          <w:szCs w:val="24"/>
        </w:rPr>
        <w:t>Stokenham</w:t>
      </w:r>
      <w:proofErr w:type="spellEnd"/>
      <w:r>
        <w:rPr>
          <w:rFonts w:cs="Times New Roman"/>
          <w:szCs w:val="24"/>
        </w:rPr>
        <w:t xml:space="preserve"> of Ipswich(q.v.).</w:t>
      </w:r>
    </w:p>
    <w:p w14:paraId="50E6CBF4" w14:textId="77777777" w:rsidR="008104A2" w:rsidRDefault="008104A2" w:rsidP="008104A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3B37C1">
          <w:rPr>
            <w:rStyle w:val="Hyperlink"/>
            <w:rFonts w:cs="Times New Roman"/>
            <w:szCs w:val="24"/>
          </w:rPr>
          <w:t>https://waalt.uh.edu/index.php/IDXCP40no847</w:t>
        </w:r>
      </w:hyperlink>
      <w:r>
        <w:rPr>
          <w:rFonts w:cs="Times New Roman"/>
          <w:szCs w:val="24"/>
        </w:rPr>
        <w:t xml:space="preserve"> )</w:t>
      </w:r>
    </w:p>
    <w:p w14:paraId="412B1E17" w14:textId="77777777" w:rsidR="008104A2" w:rsidRDefault="008104A2" w:rsidP="008104A2">
      <w:pPr>
        <w:pStyle w:val="NoSpacing"/>
        <w:rPr>
          <w:rFonts w:cs="Times New Roman"/>
          <w:szCs w:val="24"/>
        </w:rPr>
      </w:pPr>
    </w:p>
    <w:p w14:paraId="2E2E3904" w14:textId="77777777" w:rsidR="008104A2" w:rsidRDefault="008104A2" w:rsidP="008104A2">
      <w:pPr>
        <w:pStyle w:val="NoSpacing"/>
        <w:rPr>
          <w:rFonts w:cs="Times New Roman"/>
          <w:szCs w:val="24"/>
        </w:rPr>
      </w:pPr>
    </w:p>
    <w:p w14:paraId="3E4E0E11" w14:textId="77777777" w:rsidR="008104A2" w:rsidRDefault="008104A2" w:rsidP="008104A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4 November 2022</w:t>
      </w:r>
    </w:p>
    <w:p w14:paraId="0E21F90D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92FC1E" w14:textId="77777777" w:rsidR="008104A2" w:rsidRDefault="008104A2" w:rsidP="009139A6">
      <w:r>
        <w:separator/>
      </w:r>
    </w:p>
  </w:endnote>
  <w:endnote w:type="continuationSeparator" w:id="0">
    <w:p w14:paraId="75F07F2B" w14:textId="77777777" w:rsidR="008104A2" w:rsidRDefault="008104A2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00AB4A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370740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F41BE7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5C1AC0" w14:textId="77777777" w:rsidR="008104A2" w:rsidRDefault="008104A2" w:rsidP="009139A6">
      <w:r>
        <w:separator/>
      </w:r>
    </w:p>
  </w:footnote>
  <w:footnote w:type="continuationSeparator" w:id="0">
    <w:p w14:paraId="5AA11392" w14:textId="77777777" w:rsidR="008104A2" w:rsidRDefault="008104A2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C4D4FD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FC7283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B3E5B3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04A2"/>
    <w:rsid w:val="000666E0"/>
    <w:rsid w:val="002510B7"/>
    <w:rsid w:val="005C130B"/>
    <w:rsid w:val="008104A2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47A15B"/>
  <w15:chartTrackingRefBased/>
  <w15:docId w15:val="{C1665A3F-6F58-4802-9CA2-7195A72C0A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8104A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IDXCP40no847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60</Words>
  <Characters>342</Characters>
  <Application>Microsoft Office Word</Application>
  <DocSecurity>0</DocSecurity>
  <Lines>2</Lines>
  <Paragraphs>1</Paragraphs>
  <ScaleCrop>false</ScaleCrop>
  <Company/>
  <LinksUpToDate>false</LinksUpToDate>
  <CharactersWithSpaces>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2022-11-04T11:08:00Z</dcterms:created>
  <dcterms:modified xsi:type="dcterms:W3CDTF">2022-11-04T11:09:00Z</dcterms:modified>
</cp:coreProperties>
</file>