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EB7C7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COTELER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4C0D29AE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Cutler.</w:t>
      </w:r>
    </w:p>
    <w:p w14:paraId="3004D0A1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C470DA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2A3628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Robert Berkeley(q.v.) brought a plaint of debt against him and William</w:t>
      </w:r>
    </w:p>
    <w:p w14:paraId="086C8A01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Touker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Kilcot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(q.v.).</w:t>
      </w:r>
    </w:p>
    <w:p w14:paraId="46F70A4D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E52FFD2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2CD895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7D95EF" w14:textId="77777777" w:rsidR="00B73065" w:rsidRDefault="00B73065" w:rsidP="00B730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August 2022</w:t>
      </w:r>
    </w:p>
    <w:p w14:paraId="5923C8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8A665" w14:textId="77777777" w:rsidR="00B73065" w:rsidRDefault="00B73065" w:rsidP="009139A6">
      <w:r>
        <w:separator/>
      </w:r>
    </w:p>
  </w:endnote>
  <w:endnote w:type="continuationSeparator" w:id="0">
    <w:p w14:paraId="52A15E97" w14:textId="77777777" w:rsidR="00B73065" w:rsidRDefault="00B730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26E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414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BF0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53981" w14:textId="77777777" w:rsidR="00B73065" w:rsidRDefault="00B73065" w:rsidP="009139A6">
      <w:r>
        <w:separator/>
      </w:r>
    </w:p>
  </w:footnote>
  <w:footnote w:type="continuationSeparator" w:id="0">
    <w:p w14:paraId="244AF132" w14:textId="77777777" w:rsidR="00B73065" w:rsidRDefault="00B730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45F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6EF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5FA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65"/>
    <w:rsid w:val="000666E0"/>
    <w:rsid w:val="002510B7"/>
    <w:rsid w:val="005C130B"/>
    <w:rsid w:val="00826F5C"/>
    <w:rsid w:val="009139A6"/>
    <w:rsid w:val="009448BB"/>
    <w:rsid w:val="00A3176C"/>
    <w:rsid w:val="00AE65F8"/>
    <w:rsid w:val="00B7306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2477B"/>
  <w15:chartTrackingRefBased/>
  <w15:docId w15:val="{E25C285F-6AF0-43D4-B675-2417BFDB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30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2022-08-16T14:05:00Z</dcterms:created>
  <dcterms:modified xsi:type="dcterms:W3CDTF">2022-08-16T14:06:00Z</dcterms:modified>
</cp:coreProperties>
</file>