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D1EAD" w14:textId="77777777" w:rsidR="005F3834" w:rsidRDefault="005F3834" w:rsidP="005F38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COTELARD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fl.1487)</w:t>
      </w:r>
    </w:p>
    <w:p w14:paraId="458ED2E6" w14:textId="77777777" w:rsidR="005F3834" w:rsidRDefault="005F3834" w:rsidP="005F3834">
      <w:pPr>
        <w:pStyle w:val="NoSpacing"/>
        <w:rPr>
          <w:rFonts w:cs="Times New Roman"/>
          <w:szCs w:val="24"/>
        </w:rPr>
      </w:pPr>
    </w:p>
    <w:p w14:paraId="133DABBB" w14:textId="77777777" w:rsidR="005F3834" w:rsidRDefault="005F3834" w:rsidP="005F3834">
      <w:pPr>
        <w:pStyle w:val="NoSpacing"/>
        <w:rPr>
          <w:rFonts w:cs="Times New Roman"/>
          <w:szCs w:val="24"/>
        </w:rPr>
      </w:pPr>
    </w:p>
    <w:p w14:paraId="3FF1E72C" w14:textId="77777777" w:rsidR="005F3834" w:rsidRDefault="005F3834" w:rsidP="005F38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Apr.1487</w:t>
      </w:r>
      <w:r>
        <w:rPr>
          <w:rFonts w:cs="Times New Roman"/>
          <w:szCs w:val="24"/>
        </w:rPr>
        <w:tab/>
        <w:t>He was one of those who were appointed to deliver Northampton Castle</w:t>
      </w:r>
    </w:p>
    <w:p w14:paraId="3E3E4C57" w14:textId="77777777" w:rsidR="005F3834" w:rsidRDefault="005F3834" w:rsidP="005F38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gaol</w:t>
      </w:r>
      <w:proofErr w:type="spellEnd"/>
      <w:r>
        <w:rPr>
          <w:rFonts w:cs="Times New Roman"/>
          <w:szCs w:val="24"/>
        </w:rPr>
        <w:t>.    (C.P.R. 1485-94 p.179)</w:t>
      </w:r>
    </w:p>
    <w:p w14:paraId="770378C6" w14:textId="77777777" w:rsidR="005F3834" w:rsidRDefault="005F3834" w:rsidP="005F3834">
      <w:pPr>
        <w:pStyle w:val="NoSpacing"/>
        <w:rPr>
          <w:rFonts w:cs="Times New Roman"/>
          <w:szCs w:val="24"/>
        </w:rPr>
      </w:pPr>
    </w:p>
    <w:p w14:paraId="5B3D3598" w14:textId="77777777" w:rsidR="005F3834" w:rsidRDefault="005F3834" w:rsidP="005F3834">
      <w:pPr>
        <w:pStyle w:val="NoSpacing"/>
        <w:rPr>
          <w:rFonts w:cs="Times New Roman"/>
          <w:szCs w:val="24"/>
        </w:rPr>
      </w:pPr>
    </w:p>
    <w:p w14:paraId="563DF730" w14:textId="77777777" w:rsidR="005F3834" w:rsidRDefault="005F3834" w:rsidP="005F38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February 2025</w:t>
      </w:r>
    </w:p>
    <w:p w14:paraId="09678B41" w14:textId="6D5B2400" w:rsidR="00F96C74" w:rsidRPr="005F3834" w:rsidRDefault="005F383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</w:p>
    <w:sectPr w:rsidR="00F96C74" w:rsidRPr="005F383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7D8EB" w14:textId="77777777" w:rsidR="00091654" w:rsidRDefault="00091654" w:rsidP="009139A6">
      <w:r>
        <w:separator/>
      </w:r>
    </w:p>
  </w:endnote>
  <w:endnote w:type="continuationSeparator" w:id="0">
    <w:p w14:paraId="1A43E646" w14:textId="77777777" w:rsidR="00091654" w:rsidRDefault="0009165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BFA1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BE98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3804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E4664" w14:textId="77777777" w:rsidR="00091654" w:rsidRDefault="00091654" w:rsidP="009139A6">
      <w:r>
        <w:separator/>
      </w:r>
    </w:p>
  </w:footnote>
  <w:footnote w:type="continuationSeparator" w:id="0">
    <w:p w14:paraId="1BB9FE6D" w14:textId="77777777" w:rsidR="00091654" w:rsidRDefault="0009165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C863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BD83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C7BD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654"/>
    <w:rsid w:val="000666E0"/>
    <w:rsid w:val="00091654"/>
    <w:rsid w:val="00163462"/>
    <w:rsid w:val="00163EC3"/>
    <w:rsid w:val="002510B7"/>
    <w:rsid w:val="00270799"/>
    <w:rsid w:val="0029347E"/>
    <w:rsid w:val="005C130B"/>
    <w:rsid w:val="005E20E9"/>
    <w:rsid w:val="005E2BA7"/>
    <w:rsid w:val="005F3834"/>
    <w:rsid w:val="00826F5C"/>
    <w:rsid w:val="009139A6"/>
    <w:rsid w:val="009411C2"/>
    <w:rsid w:val="009448BB"/>
    <w:rsid w:val="00947624"/>
    <w:rsid w:val="00A3176C"/>
    <w:rsid w:val="00AE65F8"/>
    <w:rsid w:val="00B27344"/>
    <w:rsid w:val="00BA00AB"/>
    <w:rsid w:val="00C71834"/>
    <w:rsid w:val="00CB4ED9"/>
    <w:rsid w:val="00D826E3"/>
    <w:rsid w:val="00E61DA6"/>
    <w:rsid w:val="00EB3209"/>
    <w:rsid w:val="00F41096"/>
    <w:rsid w:val="00F5287F"/>
    <w:rsid w:val="00F96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CEC00"/>
  <w15:chartTrackingRefBased/>
  <w15:docId w15:val="{76548114-6824-46C7-AEEC-061B03554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233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2025-02-27T17:19:00Z</dcterms:created>
  <dcterms:modified xsi:type="dcterms:W3CDTF">2025-02-27T21:30:00Z</dcterms:modified>
</cp:coreProperties>
</file>