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08BD4" w14:textId="77777777" w:rsidR="004A067B" w:rsidRDefault="004A067B" w:rsidP="004A06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COTE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51914112" w14:textId="77777777" w:rsidR="004A067B" w:rsidRDefault="004A067B" w:rsidP="004A06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Shirborne</w:t>
      </w:r>
      <w:proofErr w:type="spellEnd"/>
      <w:r>
        <w:rPr>
          <w:rFonts w:cs="Times New Roman"/>
          <w:szCs w:val="24"/>
        </w:rPr>
        <w:t>.</w:t>
      </w:r>
    </w:p>
    <w:p w14:paraId="4C7A2F86" w14:textId="77777777" w:rsidR="004A067B" w:rsidRDefault="004A067B" w:rsidP="004A067B">
      <w:pPr>
        <w:pStyle w:val="NoSpacing"/>
        <w:rPr>
          <w:rFonts w:cs="Times New Roman"/>
          <w:szCs w:val="24"/>
        </w:rPr>
      </w:pPr>
    </w:p>
    <w:p w14:paraId="067DF54F" w14:textId="77777777" w:rsidR="004A067B" w:rsidRDefault="004A067B" w:rsidP="004A067B">
      <w:pPr>
        <w:pStyle w:val="NoSpacing"/>
        <w:rPr>
          <w:rFonts w:cs="Times New Roman"/>
          <w:szCs w:val="24"/>
        </w:rPr>
      </w:pPr>
    </w:p>
    <w:p w14:paraId="29389212" w14:textId="77777777" w:rsidR="004A067B" w:rsidRDefault="004A067B" w:rsidP="004A06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>He made a plaint of debt against Peter Yorke of Shaftesbury(q.v.).</w:t>
      </w:r>
    </w:p>
    <w:p w14:paraId="7A48831E" w14:textId="77777777" w:rsidR="004A067B" w:rsidRDefault="004A067B" w:rsidP="004A06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F0D78">
          <w:rPr>
            <w:rStyle w:val="Hyperlink"/>
            <w:rFonts w:cs="Times New Roman"/>
            <w:szCs w:val="24"/>
          </w:rPr>
          <w:t>https://waalt.uh.edu/index.php/CP40/618:_A-J</w:t>
        </w:r>
      </w:hyperlink>
      <w:r>
        <w:rPr>
          <w:rFonts w:cs="Times New Roman"/>
          <w:szCs w:val="24"/>
        </w:rPr>
        <w:t xml:space="preserve"> )</w:t>
      </w:r>
    </w:p>
    <w:p w14:paraId="4ADB1A26" w14:textId="77777777" w:rsidR="004A067B" w:rsidRDefault="004A067B" w:rsidP="004A067B">
      <w:pPr>
        <w:pStyle w:val="NoSpacing"/>
        <w:rPr>
          <w:rFonts w:cs="Times New Roman"/>
          <w:szCs w:val="24"/>
        </w:rPr>
      </w:pPr>
    </w:p>
    <w:p w14:paraId="5286EE35" w14:textId="77777777" w:rsidR="004A067B" w:rsidRDefault="004A067B" w:rsidP="004A067B">
      <w:pPr>
        <w:pStyle w:val="NoSpacing"/>
        <w:rPr>
          <w:rFonts w:cs="Times New Roman"/>
          <w:szCs w:val="24"/>
        </w:rPr>
      </w:pPr>
    </w:p>
    <w:p w14:paraId="1D6D4F42" w14:textId="77777777" w:rsidR="004A067B" w:rsidRDefault="004A067B" w:rsidP="004A06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 2023</w:t>
      </w:r>
    </w:p>
    <w:p w14:paraId="7E0CE0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5080A" w14:textId="77777777" w:rsidR="004A067B" w:rsidRDefault="004A067B" w:rsidP="009139A6">
      <w:r>
        <w:separator/>
      </w:r>
    </w:p>
  </w:endnote>
  <w:endnote w:type="continuationSeparator" w:id="0">
    <w:p w14:paraId="3AB71D90" w14:textId="77777777" w:rsidR="004A067B" w:rsidRDefault="004A06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AC0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01C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791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80DA1" w14:textId="77777777" w:rsidR="004A067B" w:rsidRDefault="004A067B" w:rsidP="009139A6">
      <w:r>
        <w:separator/>
      </w:r>
    </w:p>
  </w:footnote>
  <w:footnote w:type="continuationSeparator" w:id="0">
    <w:p w14:paraId="058C5342" w14:textId="77777777" w:rsidR="004A067B" w:rsidRDefault="004A06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B6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34B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CB1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7B"/>
    <w:rsid w:val="000666E0"/>
    <w:rsid w:val="002510B7"/>
    <w:rsid w:val="004A067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4BFFF"/>
  <w15:chartTrackingRefBased/>
  <w15:docId w15:val="{2F00494B-C0BB-4507-93A3-7384B54AE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06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2023-06-02T08:31:00Z</dcterms:created>
  <dcterms:modified xsi:type="dcterms:W3CDTF">2023-06-02T08:31:00Z</dcterms:modified>
</cp:coreProperties>
</file>