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906AE" w:rsidRDefault="005906AE" w:rsidP="005906AE">
      <w:pPr>
        <w:pStyle w:val="NoSpacing"/>
      </w:pPr>
      <w:r>
        <w:rPr>
          <w:u w:val="single"/>
        </w:rPr>
        <w:t>William COTE</w:t>
      </w:r>
      <w:r>
        <w:t xml:space="preserve">     (fl.1440)</w:t>
      </w:r>
    </w:p>
    <w:p w:rsidR="005906AE" w:rsidRDefault="005906AE" w:rsidP="005906AE">
      <w:pPr>
        <w:pStyle w:val="NoSpacing"/>
      </w:pPr>
      <w:proofErr w:type="gramStart"/>
      <w:r>
        <w:t>of</w:t>
      </w:r>
      <w:proofErr w:type="gramEnd"/>
      <w:r>
        <w:t xml:space="preserve"> Boxford, Suffolk.</w:t>
      </w:r>
    </w:p>
    <w:p w:rsidR="005906AE" w:rsidRDefault="005906AE" w:rsidP="005906AE">
      <w:pPr>
        <w:pStyle w:val="NoSpacing"/>
      </w:pPr>
    </w:p>
    <w:p w:rsidR="005906AE" w:rsidRDefault="005906AE" w:rsidP="005906AE">
      <w:pPr>
        <w:pStyle w:val="NoSpacing"/>
      </w:pPr>
    </w:p>
    <w:p w:rsidR="005906AE" w:rsidRDefault="005906AE" w:rsidP="005906AE">
      <w:pPr>
        <w:pStyle w:val="NoSpacing"/>
      </w:pPr>
      <w:r>
        <w:t xml:space="preserve">  3 Jan.1440</w:t>
      </w:r>
      <w:r>
        <w:tab/>
        <w:t>He held a tenement in Stone Street.  (“Sudbury Wills” vol.1 p.59)</w:t>
      </w:r>
    </w:p>
    <w:p w:rsidR="005906AE" w:rsidRDefault="005906AE" w:rsidP="005906AE">
      <w:pPr>
        <w:pStyle w:val="NoSpacing"/>
      </w:pPr>
    </w:p>
    <w:p w:rsidR="005906AE" w:rsidRDefault="005906AE" w:rsidP="005906AE">
      <w:pPr>
        <w:pStyle w:val="NoSpacing"/>
      </w:pPr>
    </w:p>
    <w:p w:rsidR="005906AE" w:rsidRDefault="005906AE" w:rsidP="005906AE">
      <w:pPr>
        <w:pStyle w:val="NoSpacing"/>
      </w:pPr>
      <w:r>
        <w:t>8 May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906AE" w:rsidRDefault="005906AE" w:rsidP="00920DE3">
      <w:pPr>
        <w:spacing w:after="0" w:line="240" w:lineRule="auto"/>
      </w:pPr>
      <w:r>
        <w:separator/>
      </w:r>
    </w:p>
  </w:endnote>
  <w:endnote w:type="continuationSeparator" w:id="0">
    <w:p w:rsidR="005906AE" w:rsidRDefault="005906AE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906AE" w:rsidRDefault="005906AE" w:rsidP="00920DE3">
      <w:pPr>
        <w:spacing w:after="0" w:line="240" w:lineRule="auto"/>
      </w:pPr>
      <w:r>
        <w:separator/>
      </w:r>
    </w:p>
  </w:footnote>
  <w:footnote w:type="continuationSeparator" w:id="0">
    <w:p w:rsidR="005906AE" w:rsidRDefault="005906AE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906AE"/>
    <w:rsid w:val="00120749"/>
    <w:rsid w:val="005906AE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21</Words>
  <Characters>122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2015-05-25T20:58:00Z</dcterms:created>
  <dcterms:modified xsi:type="dcterms:W3CDTF">2015-05-25T20:58:00Z</dcterms:modified>
</cp:coreProperties>
</file>