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667E" w14:textId="77777777" w:rsidR="00BE6E9A" w:rsidRDefault="00BE6E9A" w:rsidP="00BE6E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COTE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6F04DF7D" w14:textId="77777777" w:rsidR="00BE6E9A" w:rsidRDefault="00BE6E9A" w:rsidP="00BE6E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Fakenham, Norfolk.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Shoe maker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FEB7F2" w14:textId="77777777" w:rsidR="00BE6E9A" w:rsidRDefault="00BE6E9A" w:rsidP="00BE6E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EE38A5E" w14:textId="77777777" w:rsidR="00BE6E9A" w:rsidRDefault="00BE6E9A" w:rsidP="00BE6E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A400E9F" w14:textId="77777777" w:rsidR="00BE6E9A" w:rsidRDefault="00BE6E9A" w:rsidP="00BE6E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Jordan(q.v.) brought a plaint of debt against him and John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Symond</w:t>
      </w:r>
      <w:proofErr w:type="spellEnd"/>
      <w:proofErr w:type="gramEnd"/>
    </w:p>
    <w:p w14:paraId="567D8E67" w14:textId="77777777" w:rsidR="00BE6E9A" w:rsidRDefault="00BE6E9A" w:rsidP="00BE6E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Leziate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29CCD871" w14:textId="77777777" w:rsidR="00BE6E9A" w:rsidRDefault="00BE6E9A" w:rsidP="00BE6E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298246B" w14:textId="77777777" w:rsidR="00BE6E9A" w:rsidRDefault="00BE6E9A" w:rsidP="00BE6E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1B9EDA6" w14:textId="77777777" w:rsidR="00BE6E9A" w:rsidRDefault="00BE6E9A" w:rsidP="00BE6E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4DEA570" w14:textId="77777777" w:rsidR="00BE6E9A" w:rsidRDefault="00BE6E9A" w:rsidP="00BE6E9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April 2021</w:t>
      </w:r>
    </w:p>
    <w:p w14:paraId="2197535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49CBE" w14:textId="77777777" w:rsidR="00BE6E9A" w:rsidRDefault="00BE6E9A" w:rsidP="009139A6">
      <w:r>
        <w:separator/>
      </w:r>
    </w:p>
  </w:endnote>
  <w:endnote w:type="continuationSeparator" w:id="0">
    <w:p w14:paraId="6CFBA1AB" w14:textId="77777777" w:rsidR="00BE6E9A" w:rsidRDefault="00BE6E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ACF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6C60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6585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3ED58" w14:textId="77777777" w:rsidR="00BE6E9A" w:rsidRDefault="00BE6E9A" w:rsidP="009139A6">
      <w:r>
        <w:separator/>
      </w:r>
    </w:p>
  </w:footnote>
  <w:footnote w:type="continuationSeparator" w:id="0">
    <w:p w14:paraId="635A0868" w14:textId="77777777" w:rsidR="00BE6E9A" w:rsidRDefault="00BE6E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4F9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347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28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E9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E6E9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3A024"/>
  <w15:chartTrackingRefBased/>
  <w15:docId w15:val="{E0E2810D-64B9-4396-B397-CDB07E951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E6E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2021-05-05T10:18:00Z</dcterms:created>
  <dcterms:modified xsi:type="dcterms:W3CDTF">2021-05-05T10:18:00Z</dcterms:modified>
</cp:coreProperties>
</file>