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29A4" w14:textId="77777777" w:rsidR="008B1256" w:rsidRDefault="008B1256" w:rsidP="008B1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de COTE</w:t>
      </w:r>
      <w:r>
        <w:rPr>
          <w:rFonts w:cs="Times New Roman"/>
          <w:szCs w:val="24"/>
        </w:rPr>
        <w:t xml:space="preserve">       (fl.1427)</w:t>
      </w:r>
    </w:p>
    <w:p w14:paraId="57403BA3" w14:textId="77777777" w:rsidR="008B1256" w:rsidRDefault="008B1256" w:rsidP="008B1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Embsay</w:t>
      </w:r>
      <w:proofErr w:type="spellEnd"/>
      <w:r>
        <w:rPr>
          <w:rFonts w:cs="Times New Roman"/>
          <w:szCs w:val="24"/>
        </w:rPr>
        <w:t>, West Riding of Yorkshire. Fletcher.</w:t>
      </w:r>
    </w:p>
    <w:p w14:paraId="563CCBDC" w14:textId="77777777" w:rsidR="008B1256" w:rsidRDefault="008B1256" w:rsidP="008B1256">
      <w:pPr>
        <w:pStyle w:val="NoSpacing"/>
        <w:rPr>
          <w:rFonts w:cs="Times New Roman"/>
          <w:szCs w:val="24"/>
        </w:rPr>
      </w:pPr>
    </w:p>
    <w:p w14:paraId="75659A20" w14:textId="77777777" w:rsidR="008B1256" w:rsidRDefault="008B1256" w:rsidP="008B1256">
      <w:pPr>
        <w:pStyle w:val="NoSpacing"/>
        <w:rPr>
          <w:rFonts w:cs="Times New Roman"/>
          <w:szCs w:val="24"/>
        </w:rPr>
      </w:pPr>
    </w:p>
    <w:p w14:paraId="55D6AA58" w14:textId="77777777" w:rsidR="008B1256" w:rsidRDefault="008B1256" w:rsidP="008B1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>Robert Catton, Prior of Bolton Priory(q.v.), brought a plaint of trespass and</w:t>
      </w:r>
    </w:p>
    <w:p w14:paraId="2751E164" w14:textId="77777777" w:rsidR="008B1256" w:rsidRDefault="008B1256" w:rsidP="008B1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taking against him.</w:t>
      </w:r>
    </w:p>
    <w:p w14:paraId="0B4070A1" w14:textId="77777777" w:rsidR="008B1256" w:rsidRDefault="008B1256" w:rsidP="008B1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D0E15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422D85EA" w14:textId="77777777" w:rsidR="008B1256" w:rsidRDefault="008B1256" w:rsidP="008B1256">
      <w:pPr>
        <w:pStyle w:val="NoSpacing"/>
        <w:rPr>
          <w:rFonts w:cs="Times New Roman"/>
          <w:szCs w:val="24"/>
        </w:rPr>
      </w:pPr>
    </w:p>
    <w:p w14:paraId="6777290A" w14:textId="77777777" w:rsidR="008B1256" w:rsidRDefault="008B1256" w:rsidP="008B1256">
      <w:pPr>
        <w:pStyle w:val="NoSpacing"/>
        <w:rPr>
          <w:rFonts w:cs="Times New Roman"/>
          <w:szCs w:val="24"/>
        </w:rPr>
      </w:pPr>
    </w:p>
    <w:p w14:paraId="616E45F7" w14:textId="77777777" w:rsidR="008B1256" w:rsidRDefault="008B1256" w:rsidP="008B1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2026</w:t>
      </w:r>
    </w:p>
    <w:p w14:paraId="7EFA8C4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B8FD9" w14:textId="77777777" w:rsidR="00357669" w:rsidRDefault="00357669" w:rsidP="00086E2C">
      <w:pPr>
        <w:spacing w:after="0" w:line="240" w:lineRule="auto"/>
      </w:pPr>
      <w:r>
        <w:separator/>
      </w:r>
    </w:p>
  </w:endnote>
  <w:endnote w:type="continuationSeparator" w:id="0">
    <w:p w14:paraId="1BAB0C67" w14:textId="77777777" w:rsidR="00357669" w:rsidRDefault="003576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102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F63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858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2D0E9" w14:textId="77777777" w:rsidR="00357669" w:rsidRDefault="00357669" w:rsidP="00086E2C">
      <w:pPr>
        <w:spacing w:after="0" w:line="240" w:lineRule="auto"/>
      </w:pPr>
      <w:r>
        <w:separator/>
      </w:r>
    </w:p>
  </w:footnote>
  <w:footnote w:type="continuationSeparator" w:id="0">
    <w:p w14:paraId="0AD08D7F" w14:textId="77777777" w:rsidR="00357669" w:rsidRDefault="003576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78DE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18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33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56"/>
    <w:rsid w:val="00086E2C"/>
    <w:rsid w:val="000A2E7A"/>
    <w:rsid w:val="002244B7"/>
    <w:rsid w:val="00314D94"/>
    <w:rsid w:val="00357669"/>
    <w:rsid w:val="00617568"/>
    <w:rsid w:val="006E68FA"/>
    <w:rsid w:val="008B1256"/>
    <w:rsid w:val="00B17FC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9BD2"/>
  <w15:chartTrackingRefBased/>
  <w15:docId w15:val="{869327EB-CFAA-410D-9733-840C0208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B125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B12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2026-04-21T20:20:00Z</dcterms:created>
  <dcterms:modified xsi:type="dcterms:W3CDTF">2026-04-21T20:20:00Z</dcterms:modified>
</cp:coreProperties>
</file>