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59A" w:rsidRDefault="0023259A" w:rsidP="002325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COTE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23259A" w:rsidRDefault="0023259A" w:rsidP="002325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259A" w:rsidRDefault="0023259A" w:rsidP="002325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259A" w:rsidRDefault="0023259A" w:rsidP="002325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May1418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Saltash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Cornwall,</w:t>
      </w:r>
    </w:p>
    <w:p w:rsidR="0023259A" w:rsidRDefault="0023259A" w:rsidP="002325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Herlee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3259A" w:rsidRDefault="0023259A" w:rsidP="002325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C61F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21-91)</w:t>
      </w:r>
    </w:p>
    <w:p w:rsidR="0023259A" w:rsidRDefault="0023259A" w:rsidP="002325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3259A" w:rsidRDefault="0023259A" w:rsidP="002325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3259A" w:rsidRDefault="0023259A" w:rsidP="002325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November 2015</w:t>
      </w:r>
      <w:bookmarkStart w:id="0" w:name="_GoBack"/>
      <w:bookmarkEnd w:id="0"/>
    </w:p>
    <w:sectPr w:rsidR="00DD5B8A" w:rsidRPr="002325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59A" w:rsidRDefault="0023259A" w:rsidP="00564E3C">
      <w:pPr>
        <w:spacing w:after="0" w:line="240" w:lineRule="auto"/>
      </w:pPr>
      <w:r>
        <w:separator/>
      </w:r>
    </w:p>
  </w:endnote>
  <w:endnote w:type="continuationSeparator" w:id="0">
    <w:p w:rsidR="0023259A" w:rsidRDefault="0023259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3259A">
      <w:rPr>
        <w:rFonts w:ascii="Times New Roman" w:hAnsi="Times New Roman" w:cs="Times New Roman"/>
        <w:noProof/>
        <w:sz w:val="24"/>
        <w:szCs w:val="24"/>
      </w:rPr>
      <w:t>10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59A" w:rsidRDefault="0023259A" w:rsidP="00564E3C">
      <w:pPr>
        <w:spacing w:after="0" w:line="240" w:lineRule="auto"/>
      </w:pPr>
      <w:r>
        <w:separator/>
      </w:r>
    </w:p>
  </w:footnote>
  <w:footnote w:type="continuationSeparator" w:id="0">
    <w:p w:rsidR="0023259A" w:rsidRDefault="0023259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59A"/>
    <w:rsid w:val="0023259A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E6CF1"/>
  <w15:chartTrackingRefBased/>
  <w15:docId w15:val="{78938458-92D4-4F1F-B319-8BF19D9DC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325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2015-11-10T22:22:00Z</dcterms:created>
  <dcterms:modified xsi:type="dcterms:W3CDTF">2015-11-10T22:22:00Z</dcterms:modified>
</cp:coreProperties>
</file>