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0181A" w14:textId="77777777" w:rsidR="00D269B5" w:rsidRDefault="00D269B5" w:rsidP="00D26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COTE</w:t>
      </w:r>
      <w:r>
        <w:rPr>
          <w:rFonts w:cs="Times New Roman"/>
          <w:szCs w:val="24"/>
        </w:rPr>
        <w:t xml:space="preserve">     (fl.1465-6)</w:t>
      </w:r>
    </w:p>
    <w:p w14:paraId="1FB97244" w14:textId="77777777" w:rsidR="00D269B5" w:rsidRDefault="00D269B5" w:rsidP="00D26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Slater.</w:t>
      </w:r>
    </w:p>
    <w:p w14:paraId="286165DC" w14:textId="77777777" w:rsidR="00D269B5" w:rsidRDefault="00D269B5" w:rsidP="00D269B5">
      <w:pPr>
        <w:pStyle w:val="NoSpacing"/>
        <w:rPr>
          <w:rFonts w:cs="Times New Roman"/>
          <w:szCs w:val="24"/>
        </w:rPr>
      </w:pPr>
    </w:p>
    <w:p w14:paraId="3B8D6384" w14:textId="77777777" w:rsidR="00D269B5" w:rsidRDefault="00D269B5" w:rsidP="00D269B5">
      <w:pPr>
        <w:pStyle w:val="NoSpacing"/>
        <w:rPr>
          <w:rFonts w:cs="Times New Roman"/>
          <w:szCs w:val="24"/>
        </w:rPr>
      </w:pPr>
    </w:p>
    <w:p w14:paraId="3A2F9A71" w14:textId="77777777" w:rsidR="00D269B5" w:rsidRDefault="00D269B5" w:rsidP="00D26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1465-6</w:t>
      </w:r>
      <w:r>
        <w:rPr>
          <w:rFonts w:cs="Times New Roman"/>
          <w:szCs w:val="24"/>
        </w:rPr>
        <w:tab/>
        <w:t>He was paid 1s 8d for repairing roofs with stones of shops in Middleham town.</w:t>
      </w:r>
    </w:p>
    <w:p w14:paraId="4F44B292" w14:textId="77777777" w:rsidR="00D269B5" w:rsidRPr="00981558" w:rsidRDefault="00D269B5" w:rsidP="00D26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981558">
        <w:rPr>
          <w:rFonts w:cs="Times New Roman"/>
          <w:szCs w:val="24"/>
        </w:rPr>
        <w:t>(“The Lordship of Middleham in 1465-6 and 1473-4 edited by Livia Vissa-Fuchs,</w:t>
      </w:r>
    </w:p>
    <w:p w14:paraId="19837CDC" w14:textId="77777777" w:rsidR="00D269B5" w:rsidRPr="00981558" w:rsidRDefault="00D269B5" w:rsidP="00D269B5">
      <w:pPr>
        <w:pStyle w:val="NoSpacing"/>
        <w:ind w:left="144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Jonathan Mackman and Anne F. Sutton” published by the York History Trust in</w:t>
      </w:r>
    </w:p>
    <w:p w14:paraId="6459B406" w14:textId="77777777" w:rsidR="00D269B5" w:rsidRDefault="00D269B5" w:rsidP="00D269B5">
      <w:pPr>
        <w:pStyle w:val="NoSpacing"/>
        <w:ind w:left="720" w:firstLine="72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association with Shaun Tyas, 2023 p.</w:t>
      </w:r>
      <w:r>
        <w:rPr>
          <w:rFonts w:cs="Times New Roman"/>
          <w:szCs w:val="24"/>
        </w:rPr>
        <w:t>104)</w:t>
      </w:r>
    </w:p>
    <w:p w14:paraId="605C3B8B" w14:textId="77777777" w:rsidR="00D269B5" w:rsidRDefault="00D269B5" w:rsidP="00D269B5">
      <w:pPr>
        <w:pStyle w:val="NoSpacing"/>
        <w:rPr>
          <w:rFonts w:cs="Times New Roman"/>
          <w:szCs w:val="24"/>
        </w:rPr>
      </w:pPr>
    </w:p>
    <w:p w14:paraId="4D653CE1" w14:textId="77777777" w:rsidR="00D269B5" w:rsidRDefault="00D269B5" w:rsidP="00D269B5">
      <w:pPr>
        <w:pStyle w:val="NoSpacing"/>
        <w:rPr>
          <w:rFonts w:cs="Times New Roman"/>
          <w:szCs w:val="24"/>
        </w:rPr>
      </w:pPr>
    </w:p>
    <w:p w14:paraId="3FDD6778" w14:textId="77777777" w:rsidR="00D269B5" w:rsidRDefault="00D269B5" w:rsidP="00D269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March 2026</w:t>
      </w:r>
    </w:p>
    <w:p w14:paraId="5F44A4E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D269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10C36" w14:textId="77777777" w:rsidR="009A59E5" w:rsidRDefault="009A59E5" w:rsidP="00086E2C">
      <w:pPr>
        <w:spacing w:after="0" w:line="240" w:lineRule="auto"/>
      </w:pPr>
      <w:r>
        <w:separator/>
      </w:r>
    </w:p>
  </w:endnote>
  <w:endnote w:type="continuationSeparator" w:id="0">
    <w:p w14:paraId="1DFBA938" w14:textId="77777777" w:rsidR="009A59E5" w:rsidRDefault="009A59E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6E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501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63B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A7AAF" w14:textId="77777777" w:rsidR="009A59E5" w:rsidRDefault="009A59E5" w:rsidP="00086E2C">
      <w:pPr>
        <w:spacing w:after="0" w:line="240" w:lineRule="auto"/>
      </w:pPr>
      <w:r>
        <w:separator/>
      </w:r>
    </w:p>
  </w:footnote>
  <w:footnote w:type="continuationSeparator" w:id="0">
    <w:p w14:paraId="094FAACE" w14:textId="77777777" w:rsidR="009A59E5" w:rsidRDefault="009A59E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34D6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5283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1C4F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B5"/>
    <w:rsid w:val="00086E2C"/>
    <w:rsid w:val="000A2E7A"/>
    <w:rsid w:val="002244B7"/>
    <w:rsid w:val="00314D94"/>
    <w:rsid w:val="004B6130"/>
    <w:rsid w:val="00617568"/>
    <w:rsid w:val="006E68FA"/>
    <w:rsid w:val="009A59E5"/>
    <w:rsid w:val="00D269B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00107"/>
  <w15:chartTrackingRefBased/>
  <w15:docId w15:val="{30285FC1-F4DB-4ED0-A9CA-5371AD64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269B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57</Words>
  <Characters>287</Characters>
  <Application>Microsoft Office Word</Application>
  <DocSecurity>0</DocSecurity>
  <Lines>12</Lines>
  <Paragraphs>8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2026-03-15T20:51:00Z</dcterms:created>
  <dcterms:modified xsi:type="dcterms:W3CDTF">2026-03-15T20:52:00Z</dcterms:modified>
</cp:coreProperties>
</file>