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3B04" w:rsidRDefault="00703B04" w:rsidP="00703B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COTE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03B04" w:rsidRDefault="00703B04" w:rsidP="00703B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 and chaplain.</w:t>
      </w:r>
    </w:p>
    <w:p w:rsidR="00703B04" w:rsidRDefault="00703B04" w:rsidP="00703B04">
      <w:pPr>
        <w:rPr>
          <w:rFonts w:ascii="Times New Roman" w:hAnsi="Times New Roman" w:cs="Times New Roman"/>
        </w:rPr>
      </w:pPr>
    </w:p>
    <w:p w:rsidR="00703B04" w:rsidRDefault="00703B04" w:rsidP="00703B04">
      <w:pPr>
        <w:rPr>
          <w:rFonts w:ascii="Times New Roman" w:hAnsi="Times New Roman" w:cs="Times New Roman"/>
        </w:rPr>
      </w:pPr>
    </w:p>
    <w:p w:rsidR="00703B04" w:rsidRDefault="00703B04" w:rsidP="00703B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trespass and taking a horse against William </w:t>
      </w:r>
      <w:proofErr w:type="spellStart"/>
      <w:r>
        <w:rPr>
          <w:rFonts w:ascii="Times New Roman" w:hAnsi="Times New Roman" w:cs="Times New Roman"/>
        </w:rPr>
        <w:t>Smale</w:t>
      </w:r>
      <w:proofErr w:type="spellEnd"/>
      <w:r>
        <w:rPr>
          <w:rFonts w:ascii="Times New Roman" w:hAnsi="Times New Roman" w:cs="Times New Roman"/>
        </w:rPr>
        <w:t xml:space="preserve"> of</w:t>
      </w:r>
    </w:p>
    <w:p w:rsidR="00703B04" w:rsidRDefault="00703B04" w:rsidP="00703B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Great Totnes, Devon(q.v.)</w:t>
      </w:r>
    </w:p>
    <w:p w:rsidR="00703B04" w:rsidRDefault="00703B04" w:rsidP="00703B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703B04" w:rsidRDefault="00703B04" w:rsidP="00703B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John Unknown of Plimpton, Devon(q.v.),</w:t>
      </w:r>
    </w:p>
    <w:p w:rsidR="00703B04" w:rsidRDefault="00703B04" w:rsidP="00703B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Unknown Selman of Plimpton(q.v.).  (ibid.)</w:t>
      </w:r>
    </w:p>
    <w:p w:rsidR="00703B04" w:rsidRDefault="00703B04" w:rsidP="00703B04">
      <w:pPr>
        <w:rPr>
          <w:rFonts w:ascii="Times New Roman" w:hAnsi="Times New Roman" w:cs="Times New Roman"/>
        </w:rPr>
      </w:pPr>
    </w:p>
    <w:p w:rsidR="00703B04" w:rsidRDefault="00703B04" w:rsidP="00703B04">
      <w:pPr>
        <w:rPr>
          <w:rFonts w:ascii="Times New Roman" w:hAnsi="Times New Roman" w:cs="Times New Roman"/>
        </w:rPr>
      </w:pPr>
    </w:p>
    <w:p w:rsidR="00703B04" w:rsidRDefault="00703B04" w:rsidP="00703B04">
      <w:pPr>
        <w:rPr>
          <w:rFonts w:ascii="Times New Roman" w:hAnsi="Times New Roman" w:cs="Times New Roman"/>
        </w:rPr>
      </w:pPr>
    </w:p>
    <w:p w:rsidR="00703B04" w:rsidRDefault="00703B04" w:rsidP="00703B04">
      <w:pPr>
        <w:rPr>
          <w:rFonts w:ascii="Times New Roman" w:hAnsi="Times New Roman" w:cs="Times New Roman"/>
        </w:rPr>
      </w:pPr>
    </w:p>
    <w:p w:rsidR="00703B04" w:rsidRDefault="00703B04" w:rsidP="00703B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August 2017.</w:t>
      </w:r>
    </w:p>
    <w:p w:rsidR="006B2F86" w:rsidRPr="00E71FC3" w:rsidRDefault="00703B0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3B04" w:rsidRDefault="00703B04" w:rsidP="00E71FC3">
      <w:r>
        <w:separator/>
      </w:r>
    </w:p>
  </w:endnote>
  <w:endnote w:type="continuationSeparator" w:id="0">
    <w:p w:rsidR="00703B04" w:rsidRDefault="00703B0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3B04" w:rsidRDefault="00703B04" w:rsidP="00E71FC3">
      <w:r>
        <w:separator/>
      </w:r>
    </w:p>
  </w:footnote>
  <w:footnote w:type="continuationSeparator" w:id="0">
    <w:p w:rsidR="00703B04" w:rsidRDefault="00703B0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B04"/>
    <w:rsid w:val="001A7C09"/>
    <w:rsid w:val="00577BD5"/>
    <w:rsid w:val="00656CBA"/>
    <w:rsid w:val="006A1F77"/>
    <w:rsid w:val="00703B04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991D8A-0E5B-4478-95F0-A6B21F113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3B0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2017-08-04T19:21:00Z</dcterms:created>
  <dcterms:modified xsi:type="dcterms:W3CDTF">2017-08-04T19:21:00Z</dcterms:modified>
</cp:coreProperties>
</file>