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92F68" w14:textId="77777777" w:rsidR="00C35B59" w:rsidRDefault="00A86AAE">
      <w:r>
        <w:rPr>
          <w:u w:val="single"/>
        </w:rPr>
        <w:t>Sir Roger COTAM</w:t>
      </w:r>
      <w:r>
        <w:t xml:space="preserve">  (fl.1485)</w:t>
      </w:r>
    </w:p>
    <w:p w14:paraId="63AC4D32" w14:textId="77777777" w:rsidR="00A86AAE" w:rsidRDefault="00A86AAE"/>
    <w:p w14:paraId="641A72A2" w14:textId="77777777" w:rsidR="00A86AAE" w:rsidRDefault="00A86AAE"/>
    <w:p w14:paraId="65ACAEF4" w14:textId="77777777" w:rsidR="00A86AAE" w:rsidRDefault="00A86AAE">
      <w:r>
        <w:t>Envoy of Henry Tudor. (Britnell p.177)</w:t>
      </w:r>
    </w:p>
    <w:p w14:paraId="2CC0BB61" w14:textId="77777777" w:rsidR="00A86AAE" w:rsidRDefault="00A86AAE"/>
    <w:p w14:paraId="78E151ED" w14:textId="77777777" w:rsidR="00A86AAE" w:rsidRDefault="00A86AAE"/>
    <w:p w14:paraId="7710DB31" w14:textId="77777777" w:rsidR="00A86AAE" w:rsidRDefault="00A86AAE">
      <w:r>
        <w:tab/>
        <w:t>1485</w:t>
      </w:r>
      <w:r>
        <w:tab/>
        <w:t xml:space="preserve">He lurked in the Boar, in Castlegate,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, after Bosworth. (ibid.)</w:t>
      </w:r>
    </w:p>
    <w:p w14:paraId="5CB5EECB" w14:textId="77777777" w:rsidR="00A86AAE" w:rsidRDefault="00A86AAE"/>
    <w:p w14:paraId="4A96D5A9" w14:textId="77777777" w:rsidR="00A86AAE" w:rsidRDefault="00A86AAE"/>
    <w:p w14:paraId="178F8E29" w14:textId="77777777" w:rsidR="00A86AAE" w:rsidRPr="00A86AAE" w:rsidRDefault="00A86AAE">
      <w:r>
        <w:t>12 June 2004</w:t>
      </w:r>
    </w:p>
    <w:sectPr w:rsidR="00A86AAE" w:rsidRPr="00A86AAE" w:rsidSect="00EA4662">
      <w:footerReference w:type="default" r:id="rId6"/>
      <w:pgSz w:w="11906" w:h="16838"/>
      <w:pgMar w:top="1440" w:right="180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4026C" w14:textId="77777777" w:rsidR="005314AC" w:rsidRDefault="005314AC">
      <w:r>
        <w:separator/>
      </w:r>
    </w:p>
  </w:endnote>
  <w:endnote w:type="continuationSeparator" w:id="0">
    <w:p w14:paraId="5A7BAD07" w14:textId="77777777" w:rsidR="005314AC" w:rsidRDefault="0053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0C242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0B4DFF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D26C" w14:textId="77777777" w:rsidR="005314AC" w:rsidRDefault="005314AC">
      <w:r>
        <w:separator/>
      </w:r>
    </w:p>
  </w:footnote>
  <w:footnote w:type="continuationSeparator" w:id="0">
    <w:p w14:paraId="7FC31C2D" w14:textId="77777777" w:rsidR="005314AC" w:rsidRDefault="00531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0B4DFF"/>
    <w:rsid w:val="00444A4F"/>
    <w:rsid w:val="005314AC"/>
    <w:rsid w:val="00A86AAE"/>
    <w:rsid w:val="00C35B59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FE01126"/>
  <w15:chartTrackingRefBased/>
  <w15:docId w15:val="{C6EFB1DD-2119-4161-9195-ADDC16DE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Sir Roger COTAM  (fl</vt:lpstr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 Roger COTAM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2026-10-11T18:25:00Z</dcterms:created>
  <dcterms:modified xsi:type="dcterms:W3CDTF">2026-10-11T18:25:00Z</dcterms:modified>
</cp:coreProperties>
</file>