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C8B686" w14:textId="11550958" w:rsidR="00BA00AB" w:rsidRDefault="00C2561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COTAM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d.1426)</w:t>
      </w:r>
    </w:p>
    <w:p w14:paraId="68FEC849" w14:textId="736E1882" w:rsidR="00C25614" w:rsidRDefault="00C2561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York. </w:t>
      </w:r>
      <w:proofErr w:type="spellStart"/>
      <w:r>
        <w:rPr>
          <w:rFonts w:cs="Times New Roman"/>
          <w:szCs w:val="24"/>
        </w:rPr>
        <w:t>Tapiter</w:t>
      </w:r>
      <w:proofErr w:type="spellEnd"/>
      <w:r>
        <w:rPr>
          <w:rFonts w:cs="Times New Roman"/>
          <w:szCs w:val="24"/>
        </w:rPr>
        <w:t>.</w:t>
      </w:r>
    </w:p>
    <w:p w14:paraId="17E7C50F" w14:textId="77777777" w:rsidR="00C25614" w:rsidRDefault="00C25614" w:rsidP="009139A6">
      <w:pPr>
        <w:pStyle w:val="NoSpacing"/>
        <w:rPr>
          <w:rFonts w:cs="Times New Roman"/>
          <w:szCs w:val="24"/>
        </w:rPr>
      </w:pPr>
    </w:p>
    <w:p w14:paraId="07956300" w14:textId="77777777" w:rsidR="00C25614" w:rsidRDefault="00C25614" w:rsidP="009139A6">
      <w:pPr>
        <w:pStyle w:val="NoSpacing"/>
        <w:rPr>
          <w:rFonts w:cs="Times New Roman"/>
          <w:szCs w:val="24"/>
        </w:rPr>
      </w:pPr>
    </w:p>
    <w:p w14:paraId="6E5C28B8" w14:textId="1E6E3391" w:rsidR="00C25614" w:rsidRDefault="00C2561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His house </w:t>
      </w:r>
      <w:proofErr w:type="gramStart"/>
      <w:r>
        <w:rPr>
          <w:rFonts w:cs="Times New Roman"/>
          <w:szCs w:val="24"/>
        </w:rPr>
        <w:t>contained  a</w:t>
      </w:r>
      <w:proofErr w:type="gramEnd"/>
      <w:r>
        <w:rPr>
          <w:rFonts w:cs="Times New Roman"/>
          <w:szCs w:val="24"/>
        </w:rPr>
        <w:t xml:space="preserve"> hall, a chamber and a kitchen.</w:t>
      </w:r>
    </w:p>
    <w:p w14:paraId="5F63A990" w14:textId="77777777" w:rsidR="00C25614" w:rsidRDefault="00C25614" w:rsidP="00C256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</w:t>
      </w:r>
    </w:p>
    <w:p w14:paraId="0D6CDE9E" w14:textId="77777777" w:rsidR="00C25614" w:rsidRDefault="00C25614" w:rsidP="00C256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Swanson, a dissertation submitted for the degree of D.Phil., University of York, Department of History. December 1980 p.437 n.77)</w:t>
      </w:r>
    </w:p>
    <w:p w14:paraId="24A51D0E" w14:textId="77777777" w:rsidR="00C25614" w:rsidRDefault="00C25614" w:rsidP="00C25614">
      <w:pPr>
        <w:pStyle w:val="NoSpacing"/>
        <w:rPr>
          <w:rFonts w:cs="Times New Roman"/>
          <w:szCs w:val="24"/>
        </w:rPr>
      </w:pPr>
    </w:p>
    <w:p w14:paraId="6D586AC4" w14:textId="77777777" w:rsidR="00C25614" w:rsidRDefault="00C25614" w:rsidP="00C25614">
      <w:pPr>
        <w:pStyle w:val="NoSpacing"/>
        <w:rPr>
          <w:rFonts w:cs="Times New Roman"/>
          <w:szCs w:val="24"/>
        </w:rPr>
      </w:pPr>
    </w:p>
    <w:p w14:paraId="7404C262" w14:textId="77777777" w:rsidR="00C25614" w:rsidRDefault="00C25614" w:rsidP="00C2561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June 2024</w:t>
      </w:r>
    </w:p>
    <w:p w14:paraId="61ED15A1" w14:textId="77777777" w:rsidR="00C25614" w:rsidRPr="00C25614" w:rsidRDefault="00C25614" w:rsidP="009139A6">
      <w:pPr>
        <w:pStyle w:val="NoSpacing"/>
        <w:rPr>
          <w:rFonts w:cs="Times New Roman"/>
          <w:szCs w:val="24"/>
        </w:rPr>
      </w:pPr>
    </w:p>
    <w:sectPr w:rsidR="00C25614" w:rsidRPr="00C2561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00E64A" w14:textId="77777777" w:rsidR="00C25614" w:rsidRDefault="00C25614" w:rsidP="009139A6">
      <w:r>
        <w:separator/>
      </w:r>
    </w:p>
  </w:endnote>
  <w:endnote w:type="continuationSeparator" w:id="0">
    <w:p w14:paraId="0A9EF7AE" w14:textId="77777777" w:rsidR="00C25614" w:rsidRDefault="00C256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C17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5BAA3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059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0988D9" w14:textId="77777777" w:rsidR="00C25614" w:rsidRDefault="00C25614" w:rsidP="009139A6">
      <w:r>
        <w:separator/>
      </w:r>
    </w:p>
  </w:footnote>
  <w:footnote w:type="continuationSeparator" w:id="0">
    <w:p w14:paraId="43FDC035" w14:textId="77777777" w:rsidR="00C25614" w:rsidRDefault="00C256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C17C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6DD1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986E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614"/>
    <w:rsid w:val="000666E0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25614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1BFEF"/>
  <w15:chartTrackingRefBased/>
  <w15:docId w15:val="{CDC9F8C7-41DF-4CF4-AAA2-648A8686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2024-06-06T19:11:00Z</dcterms:created>
  <dcterms:modified xsi:type="dcterms:W3CDTF">2024-06-06T19:13:00Z</dcterms:modified>
</cp:coreProperties>
</file>