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9D2" w:rsidRDefault="002749D2" w:rsidP="002749D2">
      <w:pPr>
        <w:pStyle w:val="NoSpacing"/>
      </w:pPr>
      <w:r>
        <w:rPr>
          <w:u w:val="single"/>
        </w:rPr>
        <w:t>Richard COSYNTON</w:t>
      </w:r>
      <w:r>
        <w:t xml:space="preserve">       </w:t>
      </w:r>
      <w:r>
        <w:t>(fl.1450)</w:t>
      </w:r>
    </w:p>
    <w:p w:rsidR="002749D2" w:rsidRDefault="002749D2" w:rsidP="002749D2">
      <w:pPr>
        <w:pStyle w:val="NoSpacing"/>
      </w:pPr>
      <w:r>
        <w:t>of Rainham, Kent.</w:t>
      </w:r>
      <w:bookmarkStart w:id="0" w:name="_GoBack"/>
      <w:bookmarkEnd w:id="0"/>
    </w:p>
    <w:p w:rsidR="002749D2" w:rsidRDefault="002749D2" w:rsidP="002749D2">
      <w:pPr>
        <w:pStyle w:val="NoSpacing"/>
      </w:pPr>
    </w:p>
    <w:p w:rsidR="002749D2" w:rsidRDefault="002749D2" w:rsidP="002749D2">
      <w:pPr>
        <w:pStyle w:val="NoSpacing"/>
      </w:pPr>
    </w:p>
    <w:p w:rsidR="002749D2" w:rsidRDefault="002749D2" w:rsidP="002749D2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 1446-52 p.370)</w:t>
      </w:r>
    </w:p>
    <w:p w:rsidR="002749D2" w:rsidRDefault="002749D2" w:rsidP="002749D2">
      <w:pPr>
        <w:pStyle w:val="NoSpacing"/>
      </w:pPr>
    </w:p>
    <w:p w:rsidR="002749D2" w:rsidRDefault="002749D2" w:rsidP="002749D2">
      <w:pPr>
        <w:pStyle w:val="NoSpacing"/>
      </w:pPr>
    </w:p>
    <w:p w:rsidR="002749D2" w:rsidRPr="001A3FA5" w:rsidRDefault="002749D2" w:rsidP="002749D2">
      <w:pPr>
        <w:pStyle w:val="NoSpacing"/>
      </w:pPr>
      <w:r>
        <w:t>21 January 2017</w:t>
      </w:r>
    </w:p>
    <w:p w:rsidR="006B2F86" w:rsidRPr="002749D2" w:rsidRDefault="002749D2" w:rsidP="00E71FC3">
      <w:pPr>
        <w:pStyle w:val="NoSpacing"/>
      </w:pPr>
    </w:p>
    <w:sectPr w:rsidR="006B2F86" w:rsidRPr="002749D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9D2" w:rsidRDefault="002749D2" w:rsidP="00E71FC3">
      <w:pPr>
        <w:spacing w:after="0" w:line="240" w:lineRule="auto"/>
      </w:pPr>
      <w:r>
        <w:separator/>
      </w:r>
    </w:p>
  </w:endnote>
  <w:endnote w:type="continuationSeparator" w:id="0">
    <w:p w:rsidR="002749D2" w:rsidRDefault="002749D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9D2" w:rsidRDefault="002749D2" w:rsidP="00E71FC3">
      <w:pPr>
        <w:spacing w:after="0" w:line="240" w:lineRule="auto"/>
      </w:pPr>
      <w:r>
        <w:separator/>
      </w:r>
    </w:p>
  </w:footnote>
  <w:footnote w:type="continuationSeparator" w:id="0">
    <w:p w:rsidR="002749D2" w:rsidRDefault="002749D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9D2"/>
    <w:rsid w:val="001A7C09"/>
    <w:rsid w:val="002749D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7A87D"/>
  <w15:chartTrackingRefBased/>
  <w15:docId w15:val="{E04882D7-D142-4D78-ABE1-DA255CF1F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2017-01-21T11:13:00Z</dcterms:created>
  <dcterms:modified xsi:type="dcterms:W3CDTF">2017-01-21T11:16:00Z</dcterms:modified>
</cp:coreProperties>
</file>