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3980B" w14:textId="77777777" w:rsidR="00567C97" w:rsidRDefault="00567C97" w:rsidP="00567C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COSYNS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6C7CAFBE" w14:textId="77777777" w:rsidR="00567C97" w:rsidRDefault="00567C97" w:rsidP="00567C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Newall, West Riding of Yorkshire. Husbandman.</w:t>
      </w:r>
    </w:p>
    <w:p w14:paraId="066EEC63" w14:textId="77777777" w:rsidR="00567C97" w:rsidRDefault="00567C97" w:rsidP="00567C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6F35DA" w14:textId="77777777" w:rsidR="00567C97" w:rsidRDefault="00567C97" w:rsidP="00567C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71ECA0" w14:textId="77777777" w:rsidR="00567C97" w:rsidRDefault="00567C97" w:rsidP="00567C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occurs in the Plea Rolls.</w:t>
      </w:r>
    </w:p>
    <w:p w14:paraId="668F7656" w14:textId="77777777" w:rsidR="00567C97" w:rsidRDefault="00567C97" w:rsidP="00567C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07383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https://waalt.uh.edu/index.php/CP40/861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28BBB4A2" w14:textId="77777777" w:rsidR="00567C97" w:rsidRDefault="00567C97" w:rsidP="00567C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0D7A33" w14:textId="77777777" w:rsidR="00567C97" w:rsidRDefault="00567C97" w:rsidP="00567C9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15DE14" w14:textId="77777777" w:rsidR="00567C97" w:rsidRDefault="00567C97" w:rsidP="00567C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January 2022</w:t>
      </w:r>
    </w:p>
    <w:p w14:paraId="4BAE6D9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B1301A" w14:textId="77777777" w:rsidR="00567C97" w:rsidRDefault="00567C97" w:rsidP="009139A6">
      <w:r>
        <w:separator/>
      </w:r>
    </w:p>
  </w:endnote>
  <w:endnote w:type="continuationSeparator" w:id="0">
    <w:p w14:paraId="0CD87E64" w14:textId="77777777" w:rsidR="00567C97" w:rsidRDefault="00567C9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886A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4429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BFD3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AF4166" w14:textId="77777777" w:rsidR="00567C97" w:rsidRDefault="00567C97" w:rsidP="009139A6">
      <w:r>
        <w:separator/>
      </w:r>
    </w:p>
  </w:footnote>
  <w:footnote w:type="continuationSeparator" w:id="0">
    <w:p w14:paraId="356BBEF0" w14:textId="77777777" w:rsidR="00567C97" w:rsidRDefault="00567C9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D9B3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FF99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B71A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C97"/>
    <w:rsid w:val="000666E0"/>
    <w:rsid w:val="002510B7"/>
    <w:rsid w:val="00567C9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9D13D"/>
  <w15:chartTrackingRefBased/>
  <w15:docId w15:val="{EB3FE9B1-B8DE-47EC-BE92-0F0FDDB5E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67C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2022-01-22T19:32:00Z</dcterms:created>
  <dcterms:modified xsi:type="dcterms:W3CDTF">2022-01-22T19:33:00Z</dcterms:modified>
</cp:coreProperties>
</file>