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2D8FB2" w14:textId="77777777" w:rsidR="00930D5A" w:rsidRDefault="00930D5A" w:rsidP="00930D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COSYNGTON</w:t>
      </w:r>
      <w:r>
        <w:rPr>
          <w:rFonts w:ascii="Times New Roman" w:hAnsi="Times New Roman" w:cs="Times New Roman"/>
        </w:rPr>
        <w:t xml:space="preserve">       (fl.1483)</w:t>
      </w:r>
    </w:p>
    <w:p w14:paraId="7CEE9765" w14:textId="77777777" w:rsidR="00930D5A" w:rsidRDefault="00930D5A" w:rsidP="00930D5A">
      <w:pPr>
        <w:rPr>
          <w:rFonts w:ascii="Times New Roman" w:hAnsi="Times New Roman" w:cs="Times New Roman"/>
        </w:rPr>
      </w:pPr>
    </w:p>
    <w:p w14:paraId="683307EF" w14:textId="77777777" w:rsidR="00930D5A" w:rsidRDefault="00930D5A" w:rsidP="00930D5A">
      <w:pPr>
        <w:rPr>
          <w:rFonts w:ascii="Times New Roman" w:hAnsi="Times New Roman" w:cs="Times New Roman"/>
        </w:rPr>
      </w:pPr>
    </w:p>
    <w:p w14:paraId="08C43A9D" w14:textId="77777777" w:rsidR="00930D5A" w:rsidRDefault="00930D5A" w:rsidP="00930D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Torold</w:t>
      </w:r>
      <w:proofErr w:type="spellEnd"/>
      <w:r>
        <w:rPr>
          <w:rFonts w:ascii="Times New Roman" w:hAnsi="Times New Roman" w:cs="Times New Roman"/>
        </w:rPr>
        <w:t xml:space="preserve"> of Eltham, Kent(q.v.).</w:t>
      </w:r>
    </w:p>
    <w:p w14:paraId="6B0943E4" w14:textId="77777777" w:rsidR="00930D5A" w:rsidRDefault="00930D5A" w:rsidP="00930D5A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5D7E7E22" w14:textId="77777777" w:rsidR="00930D5A" w:rsidRDefault="00930D5A" w:rsidP="00930D5A">
      <w:pPr>
        <w:rPr>
          <w:rFonts w:ascii="Times New Roman" w:hAnsi="Times New Roman" w:cs="Times New Roman"/>
        </w:rPr>
      </w:pPr>
    </w:p>
    <w:p w14:paraId="58B9C560" w14:textId="77777777" w:rsidR="00930D5A" w:rsidRDefault="00930D5A" w:rsidP="00930D5A">
      <w:pPr>
        <w:rPr>
          <w:rFonts w:ascii="Times New Roman" w:hAnsi="Times New Roman" w:cs="Times New Roman"/>
        </w:rPr>
      </w:pPr>
    </w:p>
    <w:p w14:paraId="69D5EAB6" w14:textId="77777777" w:rsidR="00930D5A" w:rsidRDefault="00930D5A" w:rsidP="00930D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September 2019</w:t>
      </w:r>
    </w:p>
    <w:p w14:paraId="6D88CEA2" w14:textId="77777777" w:rsidR="006B2F86" w:rsidRPr="00E71FC3" w:rsidRDefault="00930D5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247DB7" w14:textId="77777777" w:rsidR="00930D5A" w:rsidRDefault="00930D5A" w:rsidP="00E71FC3">
      <w:r>
        <w:separator/>
      </w:r>
    </w:p>
  </w:endnote>
  <w:endnote w:type="continuationSeparator" w:id="0">
    <w:p w14:paraId="1528BDDF" w14:textId="77777777" w:rsidR="00930D5A" w:rsidRDefault="00930D5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95BB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6BFC3C" w14:textId="77777777" w:rsidR="00930D5A" w:rsidRDefault="00930D5A" w:rsidP="00E71FC3">
      <w:r>
        <w:separator/>
      </w:r>
    </w:p>
  </w:footnote>
  <w:footnote w:type="continuationSeparator" w:id="0">
    <w:p w14:paraId="172666A1" w14:textId="77777777" w:rsidR="00930D5A" w:rsidRDefault="00930D5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D5A"/>
    <w:rsid w:val="001A7C09"/>
    <w:rsid w:val="00577BD5"/>
    <w:rsid w:val="00656CBA"/>
    <w:rsid w:val="006A1F77"/>
    <w:rsid w:val="00733BE7"/>
    <w:rsid w:val="00930D5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31E59"/>
  <w15:chartTrackingRefBased/>
  <w15:docId w15:val="{689F733C-2E4A-4900-8E2D-80AE38CD4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30D5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2019-10-15T20:00:00Z</dcterms:created>
  <dcterms:modified xsi:type="dcterms:W3CDTF">2019-10-15T20:01:00Z</dcterms:modified>
</cp:coreProperties>
</file>