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A85CD" w14:textId="77777777" w:rsidR="005E565F" w:rsidRDefault="005E565F" w:rsidP="005E565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COSYNGTON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1BBBF380" w14:textId="77777777" w:rsidR="005E565F" w:rsidRDefault="005E565F" w:rsidP="005E565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147929CE" w14:textId="77777777" w:rsidR="005E565F" w:rsidRDefault="005E565F" w:rsidP="005E565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7456F13" w14:textId="77777777" w:rsidR="005E565F" w:rsidRDefault="005E565F" w:rsidP="005E565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DC2D7F7" w14:textId="77777777" w:rsidR="005E565F" w:rsidRDefault="005E565F" w:rsidP="005E565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06E3CAB8" w14:textId="77777777" w:rsidR="005E565F" w:rsidRDefault="005E565F" w:rsidP="005E565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BE499DB" w14:textId="77777777" w:rsidR="005E565F" w:rsidRDefault="005E565F" w:rsidP="005E565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3BEF5C6C" w14:textId="77777777" w:rsidR="005E565F" w:rsidRDefault="005E565F" w:rsidP="005E565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8B96A6E" w14:textId="77777777" w:rsidR="005E565F" w:rsidRDefault="005E565F" w:rsidP="005E565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C34FDF1" w14:textId="77777777" w:rsidR="005E565F" w:rsidRDefault="005E565F" w:rsidP="005E565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13 January 2023</w:t>
      </w:r>
    </w:p>
    <w:p w14:paraId="29D295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0877A" w14:textId="77777777" w:rsidR="005E565F" w:rsidRDefault="005E565F" w:rsidP="009139A6">
      <w:r>
        <w:separator/>
      </w:r>
    </w:p>
  </w:endnote>
  <w:endnote w:type="continuationSeparator" w:id="0">
    <w:p w14:paraId="7F5684A1" w14:textId="77777777" w:rsidR="005E565F" w:rsidRDefault="005E56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80A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90A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210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2BC71" w14:textId="77777777" w:rsidR="005E565F" w:rsidRDefault="005E565F" w:rsidP="009139A6">
      <w:r>
        <w:separator/>
      </w:r>
    </w:p>
  </w:footnote>
  <w:footnote w:type="continuationSeparator" w:id="0">
    <w:p w14:paraId="1F969142" w14:textId="77777777" w:rsidR="005E565F" w:rsidRDefault="005E56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224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307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D36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65F"/>
    <w:rsid w:val="000666E0"/>
    <w:rsid w:val="002510B7"/>
    <w:rsid w:val="005C130B"/>
    <w:rsid w:val="005E565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25C21"/>
  <w15:chartTrackingRefBased/>
  <w15:docId w15:val="{CEDEF951-CF1D-4D64-980B-7B2F19EC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2023-02-28T22:17:00Z</dcterms:created>
  <dcterms:modified xsi:type="dcterms:W3CDTF">2023-02-28T22:19:00Z</dcterms:modified>
</cp:coreProperties>
</file>