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2447" w:rsidRDefault="006D2447" w:rsidP="006D2447">
      <w:pPr>
        <w:pStyle w:val="NoSpacing"/>
      </w:pPr>
      <w:r>
        <w:rPr>
          <w:u w:val="single"/>
        </w:rPr>
        <w:t>William COSYN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6D2447" w:rsidRDefault="006D2447" w:rsidP="006D2447">
      <w:pPr>
        <w:pStyle w:val="NoSpacing"/>
      </w:pPr>
      <w:r>
        <w:t>of Great Stoughton, Huntingdonshire. Husbandman.</w:t>
      </w:r>
    </w:p>
    <w:p w:rsidR="006D2447" w:rsidRDefault="006D2447" w:rsidP="006D2447">
      <w:pPr>
        <w:pStyle w:val="NoSpacing"/>
      </w:pPr>
    </w:p>
    <w:p w:rsidR="006D2447" w:rsidRDefault="006D2447" w:rsidP="006D2447">
      <w:pPr>
        <w:pStyle w:val="NoSpacing"/>
      </w:pPr>
    </w:p>
    <w:p w:rsidR="006D2447" w:rsidRDefault="006D2447" w:rsidP="006D2447">
      <w:pPr>
        <w:pStyle w:val="NoSpacing"/>
      </w:pPr>
      <w:r>
        <w:tab/>
        <w:t>1483</w:t>
      </w:r>
      <w:r>
        <w:tab/>
        <w:t xml:space="preserve">John Broughton, esquire(q.v.), brought a plaint of trespass against him, </w:t>
      </w:r>
    </w:p>
    <w:p w:rsidR="006D2447" w:rsidRDefault="006D2447" w:rsidP="006D2447">
      <w:pPr>
        <w:pStyle w:val="NoSpacing"/>
        <w:ind w:left="1440"/>
      </w:pPr>
      <w:r>
        <w:rPr>
          <w:noProof/>
        </w:rPr>
        <w:t>John Cook of Great Stoughton(q.v.), Thomas Horner of Great Stoughton(q.v.), John Baker of Great Stoughton(q.v.), John Wake of Great Stoughton(q.v.) and Richard Everard of Little Crawley, Buckinghamshire(q.v.).</w:t>
      </w:r>
    </w:p>
    <w:p w:rsidR="006D2447" w:rsidRDefault="006D2447" w:rsidP="006D2447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6D2447" w:rsidRDefault="006D2447" w:rsidP="006D2447">
      <w:pPr>
        <w:pStyle w:val="NoSpacing"/>
      </w:pPr>
    </w:p>
    <w:p w:rsidR="006D2447" w:rsidRDefault="006D2447" w:rsidP="006D2447">
      <w:pPr>
        <w:pStyle w:val="NoSpacing"/>
      </w:pPr>
    </w:p>
    <w:p w:rsidR="006D2447" w:rsidRDefault="006D2447" w:rsidP="006D2447">
      <w:pPr>
        <w:pStyle w:val="NoSpacing"/>
      </w:pPr>
      <w:r>
        <w:t>26 September 2017</w:t>
      </w:r>
    </w:p>
    <w:p w:rsidR="006B2F86" w:rsidRPr="00E71FC3" w:rsidRDefault="006D244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2447" w:rsidRDefault="006D2447" w:rsidP="00E71FC3">
      <w:pPr>
        <w:spacing w:after="0" w:line="240" w:lineRule="auto"/>
      </w:pPr>
      <w:r>
        <w:separator/>
      </w:r>
    </w:p>
  </w:endnote>
  <w:endnote w:type="continuationSeparator" w:id="0">
    <w:p w:rsidR="006D2447" w:rsidRDefault="006D24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2447" w:rsidRDefault="006D2447" w:rsidP="00E71FC3">
      <w:pPr>
        <w:spacing w:after="0" w:line="240" w:lineRule="auto"/>
      </w:pPr>
      <w:r>
        <w:separator/>
      </w:r>
    </w:p>
  </w:footnote>
  <w:footnote w:type="continuationSeparator" w:id="0">
    <w:p w:rsidR="006D2447" w:rsidRDefault="006D24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447"/>
    <w:rsid w:val="001A7C09"/>
    <w:rsid w:val="00577BD5"/>
    <w:rsid w:val="00656CBA"/>
    <w:rsid w:val="006A1F77"/>
    <w:rsid w:val="006D244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D510B0-C305-4301-A64A-D5E9C1F6C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2017-11-01T21:45:00Z</dcterms:created>
  <dcterms:modified xsi:type="dcterms:W3CDTF">2017-11-01T21:46:00Z</dcterms:modified>
</cp:coreProperties>
</file>