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131B5" w14:textId="4976B583" w:rsidR="006B2F86" w:rsidRDefault="00172A7E" w:rsidP="00E71FC3">
      <w:pPr>
        <w:pStyle w:val="NoSpacing"/>
      </w:pPr>
      <w:r>
        <w:rPr>
          <w:u w:val="single"/>
        </w:rPr>
        <w:t>William COSYN</w:t>
      </w:r>
      <w:r>
        <w:t xml:space="preserve">    </w:t>
      </w:r>
      <w:proofErr w:type="gramStart"/>
      <w:r>
        <w:t xml:space="preserve">   (</w:t>
      </w:r>
      <w:proofErr w:type="gramEnd"/>
      <w:r>
        <w:t>d.ca.1492)</w:t>
      </w:r>
    </w:p>
    <w:p w14:paraId="6A1E378E" w14:textId="43BC5A3B" w:rsidR="00172A7E" w:rsidRDefault="00172A7E" w:rsidP="00E71FC3">
      <w:pPr>
        <w:pStyle w:val="NoSpacing"/>
      </w:pPr>
      <w:r>
        <w:t>of Ashburton, Devon.</w:t>
      </w:r>
    </w:p>
    <w:p w14:paraId="2BDE684B" w14:textId="0E53DD71" w:rsidR="00172A7E" w:rsidRDefault="00172A7E" w:rsidP="00E71FC3">
      <w:pPr>
        <w:pStyle w:val="NoSpacing"/>
      </w:pPr>
    </w:p>
    <w:p w14:paraId="4262E382" w14:textId="66BED98D" w:rsidR="00172A7E" w:rsidRDefault="00172A7E" w:rsidP="00E71FC3">
      <w:pPr>
        <w:pStyle w:val="NoSpacing"/>
      </w:pPr>
    </w:p>
    <w:p w14:paraId="42ACE292" w14:textId="2BB829F4" w:rsidR="00172A7E" w:rsidRDefault="00172A7E" w:rsidP="00E71FC3">
      <w:pPr>
        <w:pStyle w:val="NoSpacing"/>
      </w:pPr>
      <w:r>
        <w:tab/>
        <w:t>1492</w:t>
      </w:r>
      <w:r>
        <w:tab/>
        <w:t>Probate of his Will.</w:t>
      </w:r>
    </w:p>
    <w:p w14:paraId="532E4750" w14:textId="6214B0FF" w:rsidR="00172A7E" w:rsidRDefault="00172A7E" w:rsidP="00E71FC3">
      <w:pPr>
        <w:pStyle w:val="NoSpacing"/>
      </w:pPr>
      <w:r>
        <w:tab/>
      </w:r>
      <w:r>
        <w:tab/>
        <w:t>(</w:t>
      </w:r>
      <w:hyperlink r:id="rId6" w:history="1">
        <w:r w:rsidRPr="0033679F">
          <w:rPr>
            <w:rStyle w:val="Hyperlink"/>
          </w:rPr>
          <w:t>https://search.findmypast.co.uk/record?id=gbor/or/devwills/164148&amp;fulfillmenttypekey=6831</w:t>
        </w:r>
      </w:hyperlink>
      <w:r>
        <w:t>)</w:t>
      </w:r>
    </w:p>
    <w:p w14:paraId="79D3B0D6" w14:textId="4ED71EE5" w:rsidR="00172A7E" w:rsidRDefault="00172A7E" w:rsidP="00E71FC3">
      <w:pPr>
        <w:pStyle w:val="NoSpacing"/>
      </w:pPr>
    </w:p>
    <w:p w14:paraId="2DC9257D" w14:textId="18AFEE46" w:rsidR="00172A7E" w:rsidRDefault="00172A7E" w:rsidP="00E71FC3">
      <w:pPr>
        <w:pStyle w:val="NoSpacing"/>
      </w:pPr>
    </w:p>
    <w:p w14:paraId="3054C04F" w14:textId="70167ABC" w:rsidR="00172A7E" w:rsidRPr="00172A7E" w:rsidRDefault="00172A7E" w:rsidP="00E71FC3">
      <w:pPr>
        <w:pStyle w:val="NoSpacing"/>
      </w:pPr>
      <w:r>
        <w:t>16 February 2018</w:t>
      </w:r>
      <w:bookmarkStart w:id="0" w:name="_GoBack"/>
      <w:bookmarkEnd w:id="0"/>
    </w:p>
    <w:sectPr w:rsidR="00172A7E" w:rsidRPr="00172A7E" w:rsidSect="00172A7E">
      <w:footerReference w:type="default" r:id="rId7"/>
      <w:pgSz w:w="11906" w:h="16838"/>
      <w:pgMar w:top="1440" w:right="3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2E8518" w14:textId="77777777" w:rsidR="00172A7E" w:rsidRDefault="00172A7E" w:rsidP="00E71FC3">
      <w:pPr>
        <w:spacing w:after="0" w:line="240" w:lineRule="auto"/>
      </w:pPr>
      <w:r>
        <w:separator/>
      </w:r>
    </w:p>
  </w:endnote>
  <w:endnote w:type="continuationSeparator" w:id="0">
    <w:p w14:paraId="2074857F" w14:textId="77777777" w:rsidR="00172A7E" w:rsidRDefault="00172A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11BE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CD26F" w14:textId="77777777" w:rsidR="00172A7E" w:rsidRDefault="00172A7E" w:rsidP="00E71FC3">
      <w:pPr>
        <w:spacing w:after="0" w:line="240" w:lineRule="auto"/>
      </w:pPr>
      <w:r>
        <w:separator/>
      </w:r>
    </w:p>
  </w:footnote>
  <w:footnote w:type="continuationSeparator" w:id="0">
    <w:p w14:paraId="3B980CF1" w14:textId="77777777" w:rsidR="00172A7E" w:rsidRDefault="00172A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7E"/>
    <w:rsid w:val="00172A7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2AAFB"/>
  <w15:chartTrackingRefBased/>
  <w15:docId w15:val="{52174EF9-9E23-4DBE-AC41-3EC92AF78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72A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2A7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findmypast.co.uk/record?id=gbor/or/devwills/164148&amp;fulfillmenttypekey=68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2018-02-16T16:08:00Z</dcterms:created>
  <dcterms:modified xsi:type="dcterms:W3CDTF">2018-02-16T16:10:00Z</dcterms:modified>
</cp:coreProperties>
</file>