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10A60" w14:textId="77777777" w:rsidR="004C62C0" w:rsidRDefault="004C62C0" w:rsidP="004C62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COSYN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34A7D739" w14:textId="77777777" w:rsidR="004C62C0" w:rsidRDefault="004C62C0" w:rsidP="004C62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25F87116" w14:textId="77777777" w:rsidR="004C62C0" w:rsidRDefault="004C62C0" w:rsidP="004C62C0">
      <w:pPr>
        <w:pStyle w:val="NoSpacing"/>
        <w:rPr>
          <w:rFonts w:cs="Times New Roman"/>
          <w:szCs w:val="24"/>
        </w:rPr>
      </w:pPr>
    </w:p>
    <w:p w14:paraId="4717287E" w14:textId="77777777" w:rsidR="004C62C0" w:rsidRDefault="004C62C0" w:rsidP="004C62C0">
      <w:pPr>
        <w:pStyle w:val="NoSpacing"/>
        <w:rPr>
          <w:rFonts w:cs="Times New Roman"/>
          <w:szCs w:val="24"/>
        </w:rPr>
      </w:pPr>
    </w:p>
    <w:p w14:paraId="5E7938E5" w14:textId="77777777" w:rsidR="004C62C0" w:rsidRDefault="004C62C0" w:rsidP="004C62C0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6B88A233" w14:textId="77777777" w:rsidR="004C62C0" w:rsidRDefault="004C62C0" w:rsidP="004C62C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3C365C7" w14:textId="77777777" w:rsidR="004C62C0" w:rsidRDefault="004C62C0" w:rsidP="004C62C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A2468D3" w14:textId="77777777" w:rsidR="004C62C0" w:rsidRDefault="004C62C0" w:rsidP="004C62C0">
      <w:pPr>
        <w:pStyle w:val="NoSpacing"/>
        <w:rPr>
          <w:rFonts w:cs="Times New Roman"/>
          <w:szCs w:val="24"/>
        </w:rPr>
      </w:pPr>
    </w:p>
    <w:p w14:paraId="51D61EEC" w14:textId="77777777" w:rsidR="004C62C0" w:rsidRDefault="004C62C0" w:rsidP="004C62C0">
      <w:pPr>
        <w:pStyle w:val="NoSpacing"/>
        <w:rPr>
          <w:rFonts w:cs="Times New Roman"/>
          <w:szCs w:val="24"/>
        </w:rPr>
      </w:pPr>
    </w:p>
    <w:p w14:paraId="1E6D2D63" w14:textId="77777777" w:rsidR="004C62C0" w:rsidRDefault="004C62C0" w:rsidP="004C62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October 2022</w:t>
      </w:r>
    </w:p>
    <w:p w14:paraId="36C2CB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B93BB" w14:textId="77777777" w:rsidR="004C62C0" w:rsidRDefault="004C62C0" w:rsidP="009139A6">
      <w:r>
        <w:separator/>
      </w:r>
    </w:p>
  </w:endnote>
  <w:endnote w:type="continuationSeparator" w:id="0">
    <w:p w14:paraId="13267BA4" w14:textId="77777777" w:rsidR="004C62C0" w:rsidRDefault="004C62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53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468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EE8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2A3B4" w14:textId="77777777" w:rsidR="004C62C0" w:rsidRDefault="004C62C0" w:rsidP="009139A6">
      <w:r>
        <w:separator/>
      </w:r>
    </w:p>
  </w:footnote>
  <w:footnote w:type="continuationSeparator" w:id="0">
    <w:p w14:paraId="517042D4" w14:textId="77777777" w:rsidR="004C62C0" w:rsidRDefault="004C62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F74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579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466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2C0"/>
    <w:rsid w:val="000666E0"/>
    <w:rsid w:val="002510B7"/>
    <w:rsid w:val="004C62C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D7A62"/>
  <w15:chartTrackingRefBased/>
  <w15:docId w15:val="{C79B5850-AC52-4B91-887E-13C52535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2022-12-15T21:19:00Z</dcterms:created>
  <dcterms:modified xsi:type="dcterms:W3CDTF">2022-12-15T21:20:00Z</dcterms:modified>
</cp:coreProperties>
</file>