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6FE" w:rsidRDefault="00A846FE" w:rsidP="00A846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COSYN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A846FE" w:rsidRDefault="00A846FE" w:rsidP="00A846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846FE" w:rsidRDefault="00A846FE" w:rsidP="00A846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46FE" w:rsidRDefault="00A846FE" w:rsidP="00A846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46FE" w:rsidRDefault="00A846FE" w:rsidP="00A846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St Mary Major, Exeter.</w:t>
      </w:r>
    </w:p>
    <w:p w:rsidR="00A846FE" w:rsidRDefault="00A846FE" w:rsidP="00A846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A846FE" w:rsidRDefault="00A846FE" w:rsidP="00A846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46FE" w:rsidRDefault="00A846FE" w:rsidP="00A846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846FE" w:rsidRDefault="00A846FE" w:rsidP="00A846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A846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6FE" w:rsidRDefault="00A846FE" w:rsidP="00564E3C">
      <w:pPr>
        <w:spacing w:after="0" w:line="240" w:lineRule="auto"/>
      </w:pPr>
      <w:r>
        <w:separator/>
      </w:r>
    </w:p>
  </w:endnote>
  <w:endnote w:type="continuationSeparator" w:id="0">
    <w:p w:rsidR="00A846FE" w:rsidRDefault="00A846F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846FE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6FE" w:rsidRDefault="00A846FE" w:rsidP="00564E3C">
      <w:pPr>
        <w:spacing w:after="0" w:line="240" w:lineRule="auto"/>
      </w:pPr>
      <w:r>
        <w:separator/>
      </w:r>
    </w:p>
  </w:footnote>
  <w:footnote w:type="continuationSeparator" w:id="0">
    <w:p w:rsidR="00A846FE" w:rsidRDefault="00A846F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6FE"/>
    <w:rsid w:val="00372DC6"/>
    <w:rsid w:val="00564E3C"/>
    <w:rsid w:val="0064591D"/>
    <w:rsid w:val="00A846F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DC2FF"/>
  <w15:chartTrackingRefBased/>
  <w15:docId w15:val="{735EF467-9CDD-429E-A7FE-C5002F88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2016-01-26T17:31:00Z</dcterms:created>
  <dcterms:modified xsi:type="dcterms:W3CDTF">2016-01-26T17:31:00Z</dcterms:modified>
</cp:coreProperties>
</file>