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9FF" w:rsidRDefault="004E19FF" w:rsidP="004E1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COSYN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E19FF" w:rsidRDefault="004E19FF" w:rsidP="004E1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4E19FF" w:rsidRDefault="004E19FF" w:rsidP="004E19FF">
      <w:pPr>
        <w:rPr>
          <w:rFonts w:ascii="Times New Roman" w:hAnsi="Times New Roman" w:cs="Times New Roman"/>
        </w:rPr>
      </w:pPr>
    </w:p>
    <w:p w:rsidR="004E19FF" w:rsidRDefault="004E19FF" w:rsidP="004E19FF">
      <w:pPr>
        <w:rPr>
          <w:rFonts w:ascii="Times New Roman" w:hAnsi="Times New Roman" w:cs="Times New Roman"/>
        </w:rPr>
      </w:pPr>
    </w:p>
    <w:p w:rsidR="004E19FF" w:rsidRDefault="004E19FF" w:rsidP="004E1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Unknown Heydon(q.v.), and Edward </w:t>
      </w:r>
      <w:proofErr w:type="spellStart"/>
      <w:r>
        <w:rPr>
          <w:rFonts w:ascii="Times New Roman" w:hAnsi="Times New Roman" w:cs="Times New Roman"/>
        </w:rPr>
        <w:t>Calowe</w:t>
      </w:r>
      <w:proofErr w:type="spellEnd"/>
      <w:r>
        <w:rPr>
          <w:rFonts w:ascii="Times New Roman" w:hAnsi="Times New Roman" w:cs="Times New Roman"/>
        </w:rPr>
        <w:t>(q.v.), as the executors</w:t>
      </w:r>
    </w:p>
    <w:p w:rsidR="004E19FF" w:rsidRDefault="004E19FF" w:rsidP="004E1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John Heydon(q.v.), brought a plaint of debt against John </w:t>
      </w:r>
      <w:proofErr w:type="spellStart"/>
      <w:r>
        <w:rPr>
          <w:rFonts w:ascii="Times New Roman" w:hAnsi="Times New Roman" w:cs="Times New Roman"/>
        </w:rPr>
        <w:t>Gloys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4E19FF" w:rsidRDefault="004E19FF" w:rsidP="004E1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London, ironmonger(q.v.).</w:t>
      </w:r>
    </w:p>
    <w:p w:rsidR="004E19FF" w:rsidRDefault="004E19FF" w:rsidP="004E1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E19FF" w:rsidRDefault="004E19FF" w:rsidP="004E19FF">
      <w:pPr>
        <w:rPr>
          <w:rFonts w:ascii="Times New Roman" w:hAnsi="Times New Roman" w:cs="Times New Roman"/>
        </w:rPr>
      </w:pPr>
    </w:p>
    <w:p w:rsidR="004E19FF" w:rsidRDefault="004E19FF" w:rsidP="004E19FF">
      <w:pPr>
        <w:rPr>
          <w:rFonts w:ascii="Times New Roman" w:hAnsi="Times New Roman" w:cs="Times New Roman"/>
        </w:rPr>
      </w:pPr>
    </w:p>
    <w:p w:rsidR="004E19FF" w:rsidRDefault="004E19FF" w:rsidP="004E19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:rsidR="006B2F86" w:rsidRPr="00E71FC3" w:rsidRDefault="004E19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9FF" w:rsidRDefault="004E19FF" w:rsidP="00E71FC3">
      <w:r>
        <w:separator/>
      </w:r>
    </w:p>
  </w:endnote>
  <w:endnote w:type="continuationSeparator" w:id="0">
    <w:p w:rsidR="004E19FF" w:rsidRDefault="004E19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9FF" w:rsidRDefault="004E19FF" w:rsidP="00E71FC3">
      <w:r>
        <w:separator/>
      </w:r>
    </w:p>
  </w:footnote>
  <w:footnote w:type="continuationSeparator" w:id="0">
    <w:p w:rsidR="004E19FF" w:rsidRDefault="004E19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FF"/>
    <w:rsid w:val="001A7C09"/>
    <w:rsid w:val="004E19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236858-E966-412A-886C-62E03006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19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19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2018-01-28T19:45:00Z</dcterms:created>
  <dcterms:modified xsi:type="dcterms:W3CDTF">2018-01-28T19:46:00Z</dcterms:modified>
</cp:coreProperties>
</file>