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915C3" w14:textId="77777777" w:rsidR="00F47F54" w:rsidRDefault="00F47F54" w:rsidP="00F47F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COSYN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fl.1490-8)</w:t>
      </w:r>
    </w:p>
    <w:p w14:paraId="5044C92F" w14:textId="77777777" w:rsidR="00F47F54" w:rsidRDefault="00F47F54" w:rsidP="00F47F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St.Laurence</w:t>
      </w:r>
      <w:proofErr w:type="spellEnd"/>
      <w:proofErr w:type="gramEnd"/>
      <w:r>
        <w:rPr>
          <w:rFonts w:cs="Times New Roman"/>
          <w:szCs w:val="24"/>
        </w:rPr>
        <w:t>, South Walsham, Norfolk.</w:t>
      </w:r>
    </w:p>
    <w:p w14:paraId="79E6E6C3" w14:textId="77777777" w:rsidR="00F47F54" w:rsidRDefault="00F47F54" w:rsidP="00F47F54">
      <w:pPr>
        <w:pStyle w:val="NoSpacing"/>
        <w:rPr>
          <w:rFonts w:cs="Times New Roman"/>
          <w:szCs w:val="24"/>
        </w:rPr>
      </w:pPr>
    </w:p>
    <w:p w14:paraId="2A2FCD1D" w14:textId="77777777" w:rsidR="00F47F54" w:rsidRDefault="00F47F54" w:rsidP="00F47F54">
      <w:pPr>
        <w:pStyle w:val="NoSpacing"/>
        <w:rPr>
          <w:rFonts w:cs="Times New Roman"/>
          <w:szCs w:val="24"/>
        </w:rPr>
      </w:pPr>
    </w:p>
    <w:p w14:paraId="06DC9832" w14:textId="77777777" w:rsidR="00F47F54" w:rsidRDefault="00F47F54" w:rsidP="00F47F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1490</w:t>
      </w:r>
      <w:r>
        <w:rPr>
          <w:rFonts w:cs="Times New Roman"/>
          <w:szCs w:val="24"/>
        </w:rPr>
        <w:tab/>
        <w:t>He became Rector.</w:t>
      </w:r>
    </w:p>
    <w:p w14:paraId="57C774A7" w14:textId="77777777" w:rsidR="00F47F54" w:rsidRDefault="00F47F54" w:rsidP="00F47F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19D3173E" w14:textId="77777777" w:rsidR="00F47F54" w:rsidRDefault="00F47F54" w:rsidP="00F47F54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138-43,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522F6091" w14:textId="77777777" w:rsidR="00F47F54" w:rsidRDefault="00F47F54" w:rsidP="00F47F54">
      <w:pPr>
        <w:pStyle w:val="NoSpacing"/>
        <w:rPr>
          <w:rFonts w:cs="Times New Roman"/>
          <w:szCs w:val="24"/>
        </w:rPr>
      </w:pPr>
    </w:p>
    <w:p w14:paraId="7E98799B" w14:textId="77777777" w:rsidR="00F47F54" w:rsidRDefault="00F47F54" w:rsidP="00F47F54">
      <w:pPr>
        <w:pStyle w:val="NoSpacing"/>
        <w:rPr>
          <w:rFonts w:cs="Times New Roman"/>
          <w:szCs w:val="24"/>
        </w:rPr>
      </w:pPr>
    </w:p>
    <w:p w14:paraId="3A7E34D5" w14:textId="77777777" w:rsidR="00F47F54" w:rsidRDefault="00F47F54" w:rsidP="00F47F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February 2024</w:t>
      </w:r>
    </w:p>
    <w:p w14:paraId="6744D0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0D6ED" w14:textId="77777777" w:rsidR="00F47F54" w:rsidRDefault="00F47F54" w:rsidP="009139A6">
      <w:r>
        <w:separator/>
      </w:r>
    </w:p>
  </w:endnote>
  <w:endnote w:type="continuationSeparator" w:id="0">
    <w:p w14:paraId="743D0E37" w14:textId="77777777" w:rsidR="00F47F54" w:rsidRDefault="00F47F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74E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EA5A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FF2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25EBB" w14:textId="77777777" w:rsidR="00F47F54" w:rsidRDefault="00F47F54" w:rsidP="009139A6">
      <w:r>
        <w:separator/>
      </w:r>
    </w:p>
  </w:footnote>
  <w:footnote w:type="continuationSeparator" w:id="0">
    <w:p w14:paraId="26B10E88" w14:textId="77777777" w:rsidR="00F47F54" w:rsidRDefault="00F47F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C44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5E2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594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F5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47F54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61933"/>
  <w15:chartTrackingRefBased/>
  <w15:docId w15:val="{A39332CF-3F95-4AE8-BDFC-E9E0ED1B7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2024-02-14T20:00:00Z</dcterms:created>
  <dcterms:modified xsi:type="dcterms:W3CDTF">2024-02-14T20:00:00Z</dcterms:modified>
</cp:coreProperties>
</file>