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COSYN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</w:t>
      </w: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Sir Edmund Mortimer(q.v.).</w:t>
      </w: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21-351)</w:t>
      </w: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0750D" w:rsidRDefault="00D0750D" w:rsidP="00D07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sectPr w:rsidR="006B2F86" w:rsidRPr="00D075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50D" w:rsidRDefault="00D0750D" w:rsidP="00E71FC3">
      <w:pPr>
        <w:spacing w:after="0" w:line="240" w:lineRule="auto"/>
      </w:pPr>
      <w:r>
        <w:separator/>
      </w:r>
    </w:p>
  </w:endnote>
  <w:endnote w:type="continuationSeparator" w:id="0">
    <w:p w:rsidR="00D0750D" w:rsidRDefault="00D075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50D" w:rsidRDefault="00D0750D" w:rsidP="00E71FC3">
      <w:pPr>
        <w:spacing w:after="0" w:line="240" w:lineRule="auto"/>
      </w:pPr>
      <w:r>
        <w:separator/>
      </w:r>
    </w:p>
  </w:footnote>
  <w:footnote w:type="continuationSeparator" w:id="0">
    <w:p w:rsidR="00D0750D" w:rsidRDefault="00D075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0D"/>
    <w:rsid w:val="00AB52E8"/>
    <w:rsid w:val="00B16D3F"/>
    <w:rsid w:val="00D075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7B3C"/>
  <w15:chartTrackingRefBased/>
  <w15:docId w15:val="{DBEFC184-0B75-4E29-AC90-90579F71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2016-04-08T21:19:00Z</dcterms:created>
  <dcterms:modified xsi:type="dcterms:W3CDTF">2016-04-08T21:20:00Z</dcterms:modified>
</cp:coreProperties>
</file>