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BA91E" w14:textId="66CCB552" w:rsidR="007A77F0" w:rsidRDefault="007A77F0" w:rsidP="007A77F0">
      <w:pPr>
        <w:pStyle w:val="NoSpacing"/>
      </w:pPr>
      <w:r>
        <w:rPr>
          <w:u w:val="single"/>
        </w:rPr>
        <w:t>Robert COSYN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</w:t>
      </w:r>
      <w:r>
        <w:t>2-40)</w:t>
      </w:r>
    </w:p>
    <w:p w14:paraId="6CF3A948" w14:textId="77777777" w:rsidR="007A77F0" w:rsidRDefault="007A77F0" w:rsidP="007A77F0">
      <w:pPr>
        <w:pStyle w:val="NoSpacing"/>
      </w:pPr>
      <w:r>
        <w:t xml:space="preserve">Rector of </w:t>
      </w:r>
      <w:proofErr w:type="spellStart"/>
      <w:proofErr w:type="gramStart"/>
      <w:r>
        <w:t>St.Andrew’s</w:t>
      </w:r>
      <w:proofErr w:type="spellEnd"/>
      <w:proofErr w:type="gramEnd"/>
      <w:r>
        <w:t xml:space="preserve"> Church, </w:t>
      </w:r>
      <w:proofErr w:type="spellStart"/>
      <w:r>
        <w:t>Felmingham</w:t>
      </w:r>
      <w:proofErr w:type="spellEnd"/>
      <w:r>
        <w:t>, Norfolk.</w:t>
      </w:r>
    </w:p>
    <w:p w14:paraId="5AB210A3" w14:textId="77777777" w:rsidR="007A77F0" w:rsidRDefault="007A77F0" w:rsidP="007A77F0">
      <w:pPr>
        <w:pStyle w:val="NoSpacing"/>
      </w:pPr>
    </w:p>
    <w:p w14:paraId="7C352330" w14:textId="77777777" w:rsidR="007A77F0" w:rsidRDefault="007A77F0" w:rsidP="007A77F0">
      <w:pPr>
        <w:pStyle w:val="NoSpacing"/>
      </w:pPr>
    </w:p>
    <w:p w14:paraId="1D93F0CF" w14:textId="784EE79E" w:rsidR="007A77F0" w:rsidRDefault="007A77F0" w:rsidP="007A77F0">
      <w:pPr>
        <w:pStyle w:val="NoSpacing"/>
      </w:pPr>
      <w:r>
        <w:t xml:space="preserve">       </w:t>
      </w:r>
      <w:r>
        <w:t>1432-40</w:t>
      </w:r>
      <w:bookmarkStart w:id="0" w:name="_GoBack"/>
      <w:bookmarkEnd w:id="0"/>
      <w:r>
        <w:tab/>
        <w:t>He was Rector.</w:t>
      </w:r>
    </w:p>
    <w:p w14:paraId="4F89FF27" w14:textId="77777777" w:rsidR="007A77F0" w:rsidRDefault="007A77F0" w:rsidP="007A77F0">
      <w:pPr>
        <w:pStyle w:val="NoSpacing"/>
      </w:pPr>
      <w:r>
        <w:tab/>
      </w:r>
      <w:r>
        <w:tab/>
        <w:t>(“An Essay Towards a Topographical History of the County of Norfolk”</w:t>
      </w:r>
    </w:p>
    <w:p w14:paraId="7C0E5FB8" w14:textId="77777777" w:rsidR="007A77F0" w:rsidRDefault="007A77F0" w:rsidP="007A77F0">
      <w:pPr>
        <w:pStyle w:val="NoSpacing"/>
      </w:pPr>
      <w:r>
        <w:t xml:space="preserve"> </w:t>
      </w:r>
      <w:r>
        <w:tab/>
      </w:r>
      <w:r>
        <w:tab/>
        <w:t xml:space="preserve"> by Frances </w:t>
      </w:r>
      <w:proofErr w:type="spellStart"/>
      <w:r>
        <w:t>Blomefield</w:t>
      </w:r>
      <w:proofErr w:type="spellEnd"/>
      <w:r>
        <w:t>, vol.11 pp.33-8)</w:t>
      </w:r>
    </w:p>
    <w:p w14:paraId="4E7B0CE7" w14:textId="77777777" w:rsidR="007A77F0" w:rsidRDefault="007A77F0" w:rsidP="007A77F0">
      <w:pPr>
        <w:pStyle w:val="NoSpacing"/>
      </w:pPr>
    </w:p>
    <w:p w14:paraId="61AAEBE2" w14:textId="77777777" w:rsidR="007A77F0" w:rsidRDefault="007A77F0" w:rsidP="007A77F0">
      <w:pPr>
        <w:pStyle w:val="NoSpacing"/>
      </w:pPr>
    </w:p>
    <w:p w14:paraId="75282181" w14:textId="77777777" w:rsidR="007A77F0" w:rsidRPr="005E04EE" w:rsidRDefault="007A77F0" w:rsidP="007A77F0">
      <w:pPr>
        <w:pStyle w:val="NoSpacing"/>
      </w:pPr>
      <w:r>
        <w:t>15 November 2018</w:t>
      </w:r>
    </w:p>
    <w:p w14:paraId="0717AF61" w14:textId="526550DA" w:rsidR="006B2F86" w:rsidRPr="007A77F0" w:rsidRDefault="007A77F0" w:rsidP="00E71FC3">
      <w:pPr>
        <w:pStyle w:val="NoSpacing"/>
      </w:pPr>
    </w:p>
    <w:sectPr w:rsidR="006B2F86" w:rsidRPr="007A77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F02F8" w14:textId="77777777" w:rsidR="007A77F0" w:rsidRDefault="007A77F0" w:rsidP="00E71FC3">
      <w:pPr>
        <w:spacing w:after="0" w:line="240" w:lineRule="auto"/>
      </w:pPr>
      <w:r>
        <w:separator/>
      </w:r>
    </w:p>
  </w:endnote>
  <w:endnote w:type="continuationSeparator" w:id="0">
    <w:p w14:paraId="29DB7409" w14:textId="77777777" w:rsidR="007A77F0" w:rsidRDefault="007A77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FF7E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EB53F" w14:textId="77777777" w:rsidR="007A77F0" w:rsidRDefault="007A77F0" w:rsidP="00E71FC3">
      <w:pPr>
        <w:spacing w:after="0" w:line="240" w:lineRule="auto"/>
      </w:pPr>
      <w:r>
        <w:separator/>
      </w:r>
    </w:p>
  </w:footnote>
  <w:footnote w:type="continuationSeparator" w:id="0">
    <w:p w14:paraId="08599C88" w14:textId="77777777" w:rsidR="007A77F0" w:rsidRDefault="007A77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7F0"/>
    <w:rsid w:val="001A7C09"/>
    <w:rsid w:val="00577BD5"/>
    <w:rsid w:val="00656CBA"/>
    <w:rsid w:val="006A1F77"/>
    <w:rsid w:val="00733BE7"/>
    <w:rsid w:val="007A77F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7DFF7"/>
  <w15:chartTrackingRefBased/>
  <w15:docId w15:val="{5EB6A7FB-F57F-4E37-9FC6-D924C4CEF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2018-11-15T17:21:00Z</dcterms:created>
  <dcterms:modified xsi:type="dcterms:W3CDTF">2018-11-15T17:24:00Z</dcterms:modified>
</cp:coreProperties>
</file>