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D7978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Reynald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COSYN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d.1427)</w:t>
      </w:r>
    </w:p>
    <w:p w14:paraId="49E9D6B9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ADF40CA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54718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54906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Agnes(q.v.).</w:t>
      </w:r>
    </w:p>
    <w:p w14:paraId="350F34D6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236ABE6D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18166A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20D0E7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Jan.1427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19FAF314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4B4C12D8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BB45F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37A6C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Executrix:      Agnes.   (ibid.)</w:t>
      </w:r>
    </w:p>
    <w:p w14:paraId="3A3C803D" w14:textId="77777777" w:rsidR="00D71B2D" w:rsidRPr="007720AF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Supervisor:   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Bordale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 (ibid.)</w:t>
      </w:r>
    </w:p>
    <w:p w14:paraId="3E10796E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0F3F90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63F8A" w14:textId="77777777" w:rsidR="00D71B2D" w:rsidRDefault="00D71B2D" w:rsidP="00D71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2021</w:t>
      </w:r>
    </w:p>
    <w:p w14:paraId="7ABE111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69C21" w14:textId="77777777" w:rsidR="00D71B2D" w:rsidRDefault="00D71B2D" w:rsidP="009139A6">
      <w:r>
        <w:separator/>
      </w:r>
    </w:p>
  </w:endnote>
  <w:endnote w:type="continuationSeparator" w:id="0">
    <w:p w14:paraId="339D65FA" w14:textId="77777777" w:rsidR="00D71B2D" w:rsidRDefault="00D71B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6BD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EAF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6F3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A3837D" w14:textId="77777777" w:rsidR="00D71B2D" w:rsidRDefault="00D71B2D" w:rsidP="009139A6">
      <w:r>
        <w:separator/>
      </w:r>
    </w:p>
  </w:footnote>
  <w:footnote w:type="continuationSeparator" w:id="0">
    <w:p w14:paraId="44BA8E6B" w14:textId="77777777" w:rsidR="00D71B2D" w:rsidRDefault="00D71B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B17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6EA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57E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2D"/>
    <w:rsid w:val="000666E0"/>
    <w:rsid w:val="002510B7"/>
    <w:rsid w:val="005C130B"/>
    <w:rsid w:val="00826F5C"/>
    <w:rsid w:val="009139A6"/>
    <w:rsid w:val="009448BB"/>
    <w:rsid w:val="00A3176C"/>
    <w:rsid w:val="00BA00AB"/>
    <w:rsid w:val="00D71B2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E784E"/>
  <w15:chartTrackingRefBased/>
  <w15:docId w15:val="{A5A2B19B-BA5C-4F95-8C38-70ACA73C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2021-03-09T08:34:00Z</dcterms:created>
  <dcterms:modified xsi:type="dcterms:W3CDTF">2021-03-09T08:36:00Z</dcterms:modified>
</cp:coreProperties>
</file>