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730BB" w14:textId="77777777" w:rsidR="00730BBB" w:rsidRDefault="00730BBB" w:rsidP="00730B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Maculus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 xml:space="preserve"> COSYN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36254176" w14:textId="77777777" w:rsidR="00730BBB" w:rsidRDefault="00730BBB" w:rsidP="00730B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Clerk.</w:t>
      </w:r>
    </w:p>
    <w:p w14:paraId="4E4D294D" w14:textId="77777777" w:rsidR="00730BBB" w:rsidRDefault="00730BBB" w:rsidP="00730B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1365C39" w14:textId="77777777" w:rsidR="00730BBB" w:rsidRDefault="00730BBB" w:rsidP="00730B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D7CA3BE" w14:textId="77777777" w:rsidR="00730BBB" w:rsidRDefault="00730BBB" w:rsidP="00730B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He occurs in the Plea Rolls.</w:t>
      </w:r>
    </w:p>
    <w:p w14:paraId="51A269DE" w14:textId="77777777" w:rsidR="00730BBB" w:rsidRDefault="00730BBB" w:rsidP="00730B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5EC457AE" w14:textId="77777777" w:rsidR="00730BBB" w:rsidRDefault="00730BBB" w:rsidP="00730B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D649145" w14:textId="77777777" w:rsidR="00730BBB" w:rsidRDefault="00730BBB" w:rsidP="00730B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625BC7E" w14:textId="77777777" w:rsidR="00730BBB" w:rsidRDefault="00730BBB" w:rsidP="00730B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14 January 2022</w:t>
      </w:r>
    </w:p>
    <w:p w14:paraId="7B05B15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51810" w14:textId="77777777" w:rsidR="00730BBB" w:rsidRDefault="00730BBB" w:rsidP="009139A6">
      <w:r>
        <w:separator/>
      </w:r>
    </w:p>
  </w:endnote>
  <w:endnote w:type="continuationSeparator" w:id="0">
    <w:p w14:paraId="73392FCA" w14:textId="77777777" w:rsidR="00730BBB" w:rsidRDefault="00730B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D93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1DB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1D7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04C97" w14:textId="77777777" w:rsidR="00730BBB" w:rsidRDefault="00730BBB" w:rsidP="009139A6">
      <w:r>
        <w:separator/>
      </w:r>
    </w:p>
  </w:footnote>
  <w:footnote w:type="continuationSeparator" w:id="0">
    <w:p w14:paraId="701BA29D" w14:textId="77777777" w:rsidR="00730BBB" w:rsidRDefault="00730B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49D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1A8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CEF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BBB"/>
    <w:rsid w:val="000666E0"/>
    <w:rsid w:val="002510B7"/>
    <w:rsid w:val="005C130B"/>
    <w:rsid w:val="00730BB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D2CC6"/>
  <w15:chartTrackingRefBased/>
  <w15:docId w15:val="{60AAF399-CFA1-48B7-BA36-21C990EDD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30B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2022-02-15T08:24:00Z</dcterms:created>
  <dcterms:modified xsi:type="dcterms:W3CDTF">2022-02-15T08:25:00Z</dcterms:modified>
</cp:coreProperties>
</file>