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BDFE5B" w14:textId="77777777" w:rsidR="00DB7202" w:rsidRDefault="00DB7202" w:rsidP="00DB720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COSYN, senior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fl.1427)</w:t>
      </w:r>
    </w:p>
    <w:p w14:paraId="17D3D7F5" w14:textId="77777777" w:rsidR="00DB7202" w:rsidRDefault="00DB7202" w:rsidP="00DB720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Thaxted.</w:t>
      </w:r>
    </w:p>
    <w:p w14:paraId="35107EE3" w14:textId="77777777" w:rsidR="00DB7202" w:rsidRDefault="00DB7202" w:rsidP="00DB720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54E09CBC" w14:textId="77777777" w:rsidR="00DB7202" w:rsidRDefault="00DB7202" w:rsidP="00DB720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47E9C312" w14:textId="77777777" w:rsidR="00DB7202" w:rsidRDefault="00DB7202" w:rsidP="00DB720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1427</w:t>
      </w:r>
      <w:r>
        <w:rPr>
          <w:rFonts w:ascii="Times New Roman" w:hAnsi="Times New Roman" w:cs="Times New Roman"/>
          <w:sz w:val="24"/>
          <w:szCs w:val="24"/>
        </w:rPr>
        <w:tab/>
        <w:t xml:space="preserve">He made a plaint of debt against Thomas </w:t>
      </w:r>
      <w:proofErr w:type="spellStart"/>
      <w:r>
        <w:rPr>
          <w:rFonts w:ascii="Times New Roman" w:hAnsi="Times New Roman" w:cs="Times New Roman"/>
          <w:sz w:val="24"/>
          <w:szCs w:val="24"/>
        </w:rPr>
        <w:t>Coteler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</w:rPr>
        <w:t>Hornchurch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14:paraId="6DED5D28" w14:textId="77777777" w:rsidR="00DB7202" w:rsidRDefault="00DB7202" w:rsidP="00DB720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Lincolnshire(q.v.), Walter </w:t>
      </w:r>
      <w:proofErr w:type="spellStart"/>
      <w:r>
        <w:rPr>
          <w:rFonts w:ascii="Times New Roman" w:hAnsi="Times New Roman" w:cs="Times New Roman"/>
          <w:sz w:val="24"/>
          <w:szCs w:val="24"/>
        </w:rPr>
        <w:t>Toteriche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Finchingfield, Essex(q.v.), William</w:t>
      </w:r>
    </w:p>
    <w:p w14:paraId="461BBCA5" w14:textId="77777777" w:rsidR="00DB7202" w:rsidRDefault="00DB7202" w:rsidP="00DB720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Legat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Thaxted(q.v.),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Carefaunce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Thaxted(q.v.) and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Godeson</w:t>
      </w:r>
      <w:proofErr w:type="spellEnd"/>
    </w:p>
    <w:p w14:paraId="3120DC2F" w14:textId="77777777" w:rsidR="00DB7202" w:rsidRDefault="00DB7202" w:rsidP="00DB720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of Stamford, Lincolnshire(q.v.).</w:t>
      </w:r>
    </w:p>
    <w:p w14:paraId="54ABD389" w14:textId="77777777" w:rsidR="00DB7202" w:rsidRDefault="00DB7202" w:rsidP="00DB720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6C6DEA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https://waalt.uh.edu/index.php/CP40/664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5EDF0E27" w14:textId="77777777" w:rsidR="00DB7202" w:rsidRDefault="00DB7202" w:rsidP="00DB720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2E2ED0C6" w14:textId="77777777" w:rsidR="00DB7202" w:rsidRDefault="00DB7202" w:rsidP="00DB720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550C1744" w14:textId="77777777" w:rsidR="00DB7202" w:rsidRDefault="00DB7202" w:rsidP="00DB720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July 2022</w:t>
      </w:r>
    </w:p>
    <w:p w14:paraId="019142D9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7B41DE" w14:textId="77777777" w:rsidR="00DB7202" w:rsidRDefault="00DB7202" w:rsidP="009139A6">
      <w:r>
        <w:separator/>
      </w:r>
    </w:p>
  </w:endnote>
  <w:endnote w:type="continuationSeparator" w:id="0">
    <w:p w14:paraId="482DF8AB" w14:textId="77777777" w:rsidR="00DB7202" w:rsidRDefault="00DB720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FD63D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F38B0B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170E5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BE2259" w14:textId="77777777" w:rsidR="00DB7202" w:rsidRDefault="00DB7202" w:rsidP="009139A6">
      <w:r>
        <w:separator/>
      </w:r>
    </w:p>
  </w:footnote>
  <w:footnote w:type="continuationSeparator" w:id="0">
    <w:p w14:paraId="45A950A7" w14:textId="77777777" w:rsidR="00DB7202" w:rsidRDefault="00DB720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3A889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5CE1B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610F8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7202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DB7202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4AF753"/>
  <w15:chartTrackingRefBased/>
  <w15:docId w15:val="{A1DB1EA3-5E4E-4FCE-90F9-FB5D2D4805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DB72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64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63</Words>
  <Characters>361</Characters>
  <Application>Microsoft Office Word</Application>
  <DocSecurity>0</DocSecurity>
  <Lines>3</Lines>
  <Paragraphs>1</Paragraphs>
  <ScaleCrop>false</ScaleCrop>
  <Company/>
  <LinksUpToDate>false</LinksUpToDate>
  <CharactersWithSpaces>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2022-07-17T14:24:00Z</dcterms:created>
  <dcterms:modified xsi:type="dcterms:W3CDTF">2022-07-17T14:24:00Z</dcterms:modified>
</cp:coreProperties>
</file>