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AA8A6B" w14:textId="4E664F70" w:rsidR="004B25B6" w:rsidRDefault="004B25B6" w:rsidP="004B25B6">
      <w:pPr>
        <w:pStyle w:val="NoSpacing"/>
      </w:pPr>
      <w:r>
        <w:rPr>
          <w:u w:val="single"/>
        </w:rPr>
        <w:t>John COSYN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07</w:t>
      </w:r>
      <w:r>
        <w:t>)</w:t>
      </w:r>
    </w:p>
    <w:p w14:paraId="2C8D0F20" w14:textId="77777777" w:rsidR="004B25B6" w:rsidRDefault="004B25B6" w:rsidP="004B25B6">
      <w:pPr>
        <w:pStyle w:val="NoSpacing"/>
      </w:pPr>
      <w:r>
        <w:t>of the diocese of Exeter.</w:t>
      </w:r>
    </w:p>
    <w:p w14:paraId="3A8A19D0" w14:textId="77777777" w:rsidR="004B25B6" w:rsidRDefault="004B25B6" w:rsidP="004B25B6">
      <w:pPr>
        <w:pStyle w:val="NoSpacing"/>
      </w:pPr>
    </w:p>
    <w:p w14:paraId="5F0D1C93" w14:textId="77777777" w:rsidR="004B25B6" w:rsidRDefault="004B25B6" w:rsidP="004B25B6">
      <w:pPr>
        <w:pStyle w:val="NoSpacing"/>
      </w:pPr>
    </w:p>
    <w:p w14:paraId="150E0F58" w14:textId="495DFE15" w:rsidR="004B25B6" w:rsidRDefault="004B25B6" w:rsidP="004B25B6">
      <w:pPr>
        <w:pStyle w:val="NoSpacing"/>
      </w:pPr>
      <w:r>
        <w:t>1</w:t>
      </w:r>
      <w:r>
        <w:t>9 Feb.1407</w:t>
      </w:r>
      <w:r>
        <w:tab/>
      </w:r>
      <w:r>
        <w:t>He was ordained to his first ton</w:t>
      </w:r>
      <w:r>
        <w:t>sure in the chapel of the manor of Clyst,</w:t>
      </w:r>
    </w:p>
    <w:p w14:paraId="576F5193" w14:textId="64E8592A" w:rsidR="004B25B6" w:rsidRDefault="004B25B6" w:rsidP="004B25B6">
      <w:pPr>
        <w:pStyle w:val="NoSpacing"/>
      </w:pPr>
      <w:r>
        <w:tab/>
      </w:r>
      <w:r>
        <w:tab/>
      </w:r>
      <w:r>
        <w:t xml:space="preserve">Devon.   </w:t>
      </w:r>
      <w:r>
        <w:t>(“Stafford Register” pp.430 and 42</w:t>
      </w:r>
      <w:r>
        <w:t>6</w:t>
      </w:r>
      <w:bookmarkStart w:id="0" w:name="_GoBack"/>
      <w:bookmarkEnd w:id="0"/>
      <w:r>
        <w:t>)</w:t>
      </w:r>
    </w:p>
    <w:p w14:paraId="64994D7D" w14:textId="77777777" w:rsidR="004B25B6" w:rsidRDefault="004B25B6" w:rsidP="004B25B6">
      <w:pPr>
        <w:pStyle w:val="NoSpacing"/>
      </w:pPr>
    </w:p>
    <w:p w14:paraId="683EB37D" w14:textId="77777777" w:rsidR="004B25B6" w:rsidRDefault="004B25B6" w:rsidP="004B25B6">
      <w:pPr>
        <w:pStyle w:val="NoSpacing"/>
      </w:pPr>
    </w:p>
    <w:p w14:paraId="48789EA6" w14:textId="77777777" w:rsidR="004B25B6" w:rsidRPr="00F73D2E" w:rsidRDefault="004B25B6" w:rsidP="004B25B6">
      <w:pPr>
        <w:pStyle w:val="NoSpacing"/>
      </w:pPr>
      <w:r>
        <w:t>2 April 2019</w:t>
      </w:r>
    </w:p>
    <w:p w14:paraId="67AC563A" w14:textId="0B0F2928" w:rsidR="006B2F86" w:rsidRPr="004B25B6" w:rsidRDefault="004B25B6" w:rsidP="00E71FC3">
      <w:pPr>
        <w:pStyle w:val="NoSpacing"/>
      </w:pPr>
    </w:p>
    <w:sectPr w:rsidR="006B2F86" w:rsidRPr="004B25B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AE5078" w14:textId="77777777" w:rsidR="004B25B6" w:rsidRDefault="004B25B6" w:rsidP="00E71FC3">
      <w:pPr>
        <w:spacing w:after="0" w:line="240" w:lineRule="auto"/>
      </w:pPr>
      <w:r>
        <w:separator/>
      </w:r>
    </w:p>
  </w:endnote>
  <w:endnote w:type="continuationSeparator" w:id="0">
    <w:p w14:paraId="482ED5BC" w14:textId="77777777" w:rsidR="004B25B6" w:rsidRDefault="004B25B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AF66B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322242" w14:textId="77777777" w:rsidR="004B25B6" w:rsidRDefault="004B25B6" w:rsidP="00E71FC3">
      <w:pPr>
        <w:spacing w:after="0" w:line="240" w:lineRule="auto"/>
      </w:pPr>
      <w:r>
        <w:separator/>
      </w:r>
    </w:p>
  </w:footnote>
  <w:footnote w:type="continuationSeparator" w:id="0">
    <w:p w14:paraId="1CD76DEF" w14:textId="77777777" w:rsidR="004B25B6" w:rsidRDefault="004B25B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5B6"/>
    <w:rsid w:val="001A7C09"/>
    <w:rsid w:val="004B25B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EF570"/>
  <w15:chartTrackingRefBased/>
  <w15:docId w15:val="{36EF3584-AED1-4849-80B2-FA8C6AB39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2019-04-02T20:51:00Z</dcterms:created>
  <dcterms:modified xsi:type="dcterms:W3CDTF">2019-04-02T20:52:00Z</dcterms:modified>
</cp:coreProperties>
</file>