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551D" w14:textId="77777777" w:rsidR="00CF5838" w:rsidRDefault="00CF5838" w:rsidP="00CF58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COSYN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d.ca.1450)</w:t>
      </w:r>
    </w:p>
    <w:p w14:paraId="75DB32EB" w14:textId="77777777" w:rsidR="00CF5838" w:rsidRDefault="00CF5838" w:rsidP="00CF58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West Teignmouth, Devon.</w:t>
      </w:r>
    </w:p>
    <w:p w14:paraId="753D4519" w14:textId="77777777" w:rsidR="00CF5838" w:rsidRDefault="00CF5838" w:rsidP="00CF5838">
      <w:pPr>
        <w:pStyle w:val="NoSpacing"/>
        <w:rPr>
          <w:rFonts w:cs="Times New Roman"/>
          <w:szCs w:val="24"/>
        </w:rPr>
      </w:pPr>
    </w:p>
    <w:p w14:paraId="4A90C74B" w14:textId="77777777" w:rsidR="00CF5838" w:rsidRDefault="00CF5838" w:rsidP="00CF5838">
      <w:pPr>
        <w:pStyle w:val="NoSpacing"/>
        <w:rPr>
          <w:rFonts w:cs="Times New Roman"/>
          <w:szCs w:val="24"/>
        </w:rPr>
      </w:pPr>
    </w:p>
    <w:p w14:paraId="2F3A61C9" w14:textId="77777777" w:rsidR="00CF5838" w:rsidRDefault="00CF5838" w:rsidP="00CF58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>Probate of his Will.</w:t>
      </w:r>
    </w:p>
    <w:p w14:paraId="6DC6382E" w14:textId="77777777" w:rsidR="00CF5838" w:rsidRDefault="00CF5838" w:rsidP="00CF58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1163-1999)</w:t>
      </w:r>
    </w:p>
    <w:p w14:paraId="68662695" w14:textId="77777777" w:rsidR="00CF5838" w:rsidRDefault="00CF5838" w:rsidP="00CF5838">
      <w:pPr>
        <w:pStyle w:val="NoSpacing"/>
        <w:rPr>
          <w:rFonts w:cs="Times New Roman"/>
          <w:szCs w:val="24"/>
        </w:rPr>
      </w:pPr>
    </w:p>
    <w:p w14:paraId="31E3154B" w14:textId="77777777" w:rsidR="00CF5838" w:rsidRDefault="00CF5838" w:rsidP="00CF5838">
      <w:pPr>
        <w:pStyle w:val="NoSpacing"/>
        <w:rPr>
          <w:rFonts w:cs="Times New Roman"/>
          <w:szCs w:val="24"/>
        </w:rPr>
      </w:pPr>
    </w:p>
    <w:p w14:paraId="6FB4BF0D" w14:textId="77777777" w:rsidR="00CF5838" w:rsidRDefault="00CF5838" w:rsidP="00CF58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11 March 2025</w:t>
      </w:r>
      <w:r>
        <w:rPr>
          <w:rFonts w:cs="Times New Roman"/>
          <w:szCs w:val="24"/>
        </w:rPr>
        <w:fldChar w:fldCharType="end"/>
      </w:r>
    </w:p>
    <w:p w14:paraId="5E1D5D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31CC5" w14:textId="77777777" w:rsidR="00CF5838" w:rsidRDefault="00CF5838" w:rsidP="009139A6">
      <w:r>
        <w:separator/>
      </w:r>
    </w:p>
  </w:endnote>
  <w:endnote w:type="continuationSeparator" w:id="0">
    <w:p w14:paraId="49162F1A" w14:textId="77777777" w:rsidR="00CF5838" w:rsidRDefault="00CF58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4D0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101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07A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51A7E" w14:textId="77777777" w:rsidR="00CF5838" w:rsidRDefault="00CF5838" w:rsidP="009139A6">
      <w:r>
        <w:separator/>
      </w:r>
    </w:p>
  </w:footnote>
  <w:footnote w:type="continuationSeparator" w:id="0">
    <w:p w14:paraId="08CEBA0B" w14:textId="77777777" w:rsidR="00CF5838" w:rsidRDefault="00CF58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4B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C40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25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38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5838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7431F"/>
  <w15:chartTrackingRefBased/>
  <w15:docId w15:val="{B2A2E351-73E6-4BF4-8F2A-F4014E790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2025-03-11T20:47:00Z</dcterms:created>
  <dcterms:modified xsi:type="dcterms:W3CDTF">2025-03-11T20:48:00Z</dcterms:modified>
</cp:coreProperties>
</file>