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F7BC8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520C76B4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</w:p>
    <w:p w14:paraId="4332C96E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666C56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56DDE3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Jun.1413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18AFB3F" w14:textId="77777777" w:rsidR="000F579F" w:rsidRDefault="000F579F" w:rsidP="000F579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p.258)</w:t>
      </w:r>
    </w:p>
    <w:p w14:paraId="0BD5790E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791C769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9BB8E5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111A68" w14:textId="77777777" w:rsidR="000F579F" w:rsidRDefault="000F579F" w:rsidP="000F57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2023</w:t>
      </w:r>
    </w:p>
    <w:p w14:paraId="03809C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251B4" w14:textId="77777777" w:rsidR="000F579F" w:rsidRDefault="000F579F" w:rsidP="009139A6">
      <w:r>
        <w:separator/>
      </w:r>
    </w:p>
  </w:endnote>
  <w:endnote w:type="continuationSeparator" w:id="0">
    <w:p w14:paraId="7025B551" w14:textId="77777777" w:rsidR="000F579F" w:rsidRDefault="000F57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FF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B1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19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C32EB" w14:textId="77777777" w:rsidR="000F579F" w:rsidRDefault="000F579F" w:rsidP="009139A6">
      <w:r>
        <w:separator/>
      </w:r>
    </w:p>
  </w:footnote>
  <w:footnote w:type="continuationSeparator" w:id="0">
    <w:p w14:paraId="3553AA75" w14:textId="77777777" w:rsidR="000F579F" w:rsidRDefault="000F57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283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6F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F88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79F"/>
    <w:rsid w:val="000666E0"/>
    <w:rsid w:val="000F579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43C0"/>
  <w15:chartTrackingRefBased/>
  <w15:docId w15:val="{A6C13679-F2E9-4D0D-B7C5-2B74ED3A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79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2023-08-15T13:05:00Z</dcterms:created>
  <dcterms:modified xsi:type="dcterms:W3CDTF">2023-08-15T13:05:00Z</dcterms:modified>
</cp:coreProperties>
</file>