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0EBC7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EF20BE1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14:paraId="36BEA7BB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35877A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B254A" w14:textId="77777777" w:rsidR="007773D8" w:rsidRDefault="007773D8" w:rsidP="007773D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Gloucestershire the tax of a fifteenth and a tenth granted to the King at the last Parliament.</w:t>
      </w:r>
    </w:p>
    <w:p w14:paraId="5DF27D25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3AB7D88C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B401C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7566C" w14:textId="77777777" w:rsidR="007773D8" w:rsidRDefault="007773D8" w:rsidP="00777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641EE3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F20AD" w14:textId="77777777" w:rsidR="007773D8" w:rsidRDefault="007773D8" w:rsidP="009139A6">
      <w:r>
        <w:separator/>
      </w:r>
    </w:p>
  </w:endnote>
  <w:endnote w:type="continuationSeparator" w:id="0">
    <w:p w14:paraId="35305168" w14:textId="77777777" w:rsidR="007773D8" w:rsidRDefault="007773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A7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19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F3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635CB" w14:textId="77777777" w:rsidR="007773D8" w:rsidRDefault="007773D8" w:rsidP="009139A6">
      <w:r>
        <w:separator/>
      </w:r>
    </w:p>
  </w:footnote>
  <w:footnote w:type="continuationSeparator" w:id="0">
    <w:p w14:paraId="1603D4C0" w14:textId="77777777" w:rsidR="007773D8" w:rsidRDefault="007773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37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47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49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D8"/>
    <w:rsid w:val="000666E0"/>
    <w:rsid w:val="002510B7"/>
    <w:rsid w:val="005C130B"/>
    <w:rsid w:val="007773D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70634"/>
  <w15:chartTrackingRefBased/>
  <w15:docId w15:val="{EC7BCD34-0C2C-464E-8DB2-9F95A8C4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2021-05-31T20:04:00Z</dcterms:created>
  <dcterms:modified xsi:type="dcterms:W3CDTF">2021-05-31T20:05:00Z</dcterms:modified>
</cp:coreProperties>
</file>