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4C0DD" w14:textId="77777777" w:rsidR="00256686" w:rsidRDefault="00256686" w:rsidP="0025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COSYN</w:t>
      </w:r>
      <w:r>
        <w:rPr>
          <w:rFonts w:cs="Times New Roman"/>
          <w:szCs w:val="24"/>
        </w:rPr>
        <w:t xml:space="preserve">      (fl.1400)</w:t>
      </w:r>
    </w:p>
    <w:p w14:paraId="77B7B580" w14:textId="77777777" w:rsidR="00256686" w:rsidRDefault="00256686" w:rsidP="0025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Cirencester.</w:t>
      </w:r>
    </w:p>
    <w:p w14:paraId="5DBAD9D2" w14:textId="77777777" w:rsidR="00256686" w:rsidRDefault="00256686" w:rsidP="00256686">
      <w:pPr>
        <w:pStyle w:val="NoSpacing"/>
        <w:rPr>
          <w:rFonts w:cs="Times New Roman"/>
          <w:szCs w:val="24"/>
        </w:rPr>
      </w:pPr>
    </w:p>
    <w:p w14:paraId="644343E6" w14:textId="77777777" w:rsidR="00256686" w:rsidRDefault="00256686" w:rsidP="00256686">
      <w:pPr>
        <w:pStyle w:val="NoSpacing"/>
        <w:rPr>
          <w:rFonts w:cs="Times New Roman"/>
          <w:szCs w:val="24"/>
        </w:rPr>
      </w:pPr>
    </w:p>
    <w:p w14:paraId="0390BD01" w14:textId="77777777" w:rsidR="00256686" w:rsidRDefault="00256686" w:rsidP="0025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Jun.1400</w:t>
      </w:r>
      <w:r>
        <w:rPr>
          <w:rFonts w:cs="Times New Roman"/>
          <w:szCs w:val="24"/>
        </w:rPr>
        <w:tab/>
        <w:t>He was granted 100 marks a year for life.</w:t>
      </w:r>
    </w:p>
    <w:p w14:paraId="62AF78CC" w14:textId="77777777" w:rsidR="00256686" w:rsidRDefault="00256686" w:rsidP="0025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p.182)</w:t>
      </w:r>
    </w:p>
    <w:p w14:paraId="00BA151C" w14:textId="77777777" w:rsidR="00256686" w:rsidRDefault="00256686" w:rsidP="00256686">
      <w:pPr>
        <w:pStyle w:val="NoSpacing"/>
        <w:rPr>
          <w:rFonts w:cs="Times New Roman"/>
          <w:szCs w:val="24"/>
        </w:rPr>
      </w:pPr>
    </w:p>
    <w:p w14:paraId="7DC89555" w14:textId="77777777" w:rsidR="00256686" w:rsidRDefault="00256686" w:rsidP="00256686">
      <w:pPr>
        <w:pStyle w:val="NoSpacing"/>
        <w:rPr>
          <w:rFonts w:cs="Times New Roman"/>
          <w:szCs w:val="24"/>
        </w:rPr>
      </w:pPr>
    </w:p>
    <w:p w14:paraId="1315C6A2" w14:textId="77777777" w:rsidR="00256686" w:rsidRDefault="00256686" w:rsidP="002566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2025</w:t>
      </w:r>
    </w:p>
    <w:p w14:paraId="7FFBC5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5503A" w14:textId="77777777" w:rsidR="00256686" w:rsidRDefault="00256686" w:rsidP="009139A6">
      <w:r>
        <w:separator/>
      </w:r>
    </w:p>
  </w:endnote>
  <w:endnote w:type="continuationSeparator" w:id="0">
    <w:p w14:paraId="05279263" w14:textId="77777777" w:rsidR="00256686" w:rsidRDefault="002566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B0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41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AF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4225A" w14:textId="77777777" w:rsidR="00256686" w:rsidRDefault="00256686" w:rsidP="009139A6">
      <w:r>
        <w:separator/>
      </w:r>
    </w:p>
  </w:footnote>
  <w:footnote w:type="continuationSeparator" w:id="0">
    <w:p w14:paraId="06B591DE" w14:textId="77777777" w:rsidR="00256686" w:rsidRDefault="002566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F5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EE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66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86"/>
    <w:rsid w:val="000666E0"/>
    <w:rsid w:val="000A2E7A"/>
    <w:rsid w:val="001307AC"/>
    <w:rsid w:val="00190DFA"/>
    <w:rsid w:val="002510B7"/>
    <w:rsid w:val="00256686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94A69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AF112"/>
  <w15:chartTrackingRefBased/>
  <w15:docId w15:val="{A6934965-11E0-4BB2-95E8-65DF80BA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2025-04-11T20:03:00Z</dcterms:created>
  <dcterms:modified xsi:type="dcterms:W3CDTF">2025-04-11T20:04:00Z</dcterms:modified>
</cp:coreProperties>
</file>