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213088" w14:textId="77777777" w:rsidR="006D24C4" w:rsidRDefault="006D24C4" w:rsidP="006D24C4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u w:val="single"/>
          <w:shd w:val="clear" w:color="auto" w:fill="FFFFFF"/>
        </w:rPr>
        <w:t>John COSYN</w:t>
      </w:r>
      <w:r>
        <w:rPr>
          <w:color w:val="333333"/>
          <w:shd w:val="clear" w:color="auto" w:fill="FFFFFF"/>
        </w:rPr>
        <w:t xml:space="preserve">      (fl.1467)</w:t>
      </w:r>
    </w:p>
    <w:p w14:paraId="424F92BE" w14:textId="77777777" w:rsidR="006D24C4" w:rsidRDefault="006D24C4" w:rsidP="006D24C4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Prior of Massingham, Norfolk.</w:t>
      </w:r>
    </w:p>
    <w:p w14:paraId="01BD6BDA" w14:textId="77777777" w:rsidR="006D24C4" w:rsidRDefault="006D24C4" w:rsidP="006D24C4">
      <w:pPr>
        <w:pStyle w:val="NoSpacing"/>
        <w:rPr>
          <w:color w:val="333333"/>
          <w:shd w:val="clear" w:color="auto" w:fill="FFFFFF"/>
        </w:rPr>
      </w:pPr>
    </w:p>
    <w:p w14:paraId="5ADF4217" w14:textId="77777777" w:rsidR="006D24C4" w:rsidRDefault="006D24C4" w:rsidP="006D24C4">
      <w:pPr>
        <w:pStyle w:val="NoSpacing"/>
        <w:rPr>
          <w:color w:val="333333"/>
          <w:shd w:val="clear" w:color="auto" w:fill="FFFFFF"/>
        </w:rPr>
      </w:pPr>
    </w:p>
    <w:p w14:paraId="41F75987" w14:textId="77777777" w:rsidR="006D24C4" w:rsidRDefault="006D24C4" w:rsidP="006D24C4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   </w:t>
      </w:r>
      <w:r>
        <w:rPr>
          <w:color w:val="333333"/>
          <w:shd w:val="clear" w:color="auto" w:fill="FFFFFF"/>
        </w:rPr>
        <w:tab/>
        <w:t>1467</w:t>
      </w:r>
      <w:r>
        <w:rPr>
          <w:color w:val="333333"/>
          <w:shd w:val="clear" w:color="auto" w:fill="FFFFFF"/>
        </w:rPr>
        <w:tab/>
        <w:t>He became the Prior.</w:t>
      </w:r>
    </w:p>
    <w:p w14:paraId="49327379" w14:textId="77777777" w:rsidR="006D24C4" w:rsidRDefault="006D24C4" w:rsidP="006D24C4">
      <w:pPr>
        <w:pStyle w:val="NoSpacing"/>
        <w:ind w:left="1440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Massingham Magna, or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Dertford's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(London, 1808), pp. 1-13.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http://www.british-history.ac.uk/topographical-hist-norfolk/vol9/pp1-13 [accessed 11 April 2019].</w:t>
      </w:r>
      <w:r>
        <w:rPr>
          <w:color w:val="333333"/>
          <w:shd w:val="clear" w:color="auto" w:fill="FFFFFF"/>
        </w:rPr>
        <w:t>)</w:t>
      </w:r>
    </w:p>
    <w:p w14:paraId="2F84C439" w14:textId="77777777" w:rsidR="006D24C4" w:rsidRDefault="006D24C4" w:rsidP="006D24C4">
      <w:pPr>
        <w:pStyle w:val="NoSpacing"/>
        <w:rPr>
          <w:color w:val="333333"/>
          <w:shd w:val="clear" w:color="auto" w:fill="FFFFFF"/>
        </w:rPr>
      </w:pPr>
    </w:p>
    <w:p w14:paraId="13687B54" w14:textId="77777777" w:rsidR="006D24C4" w:rsidRDefault="006D24C4" w:rsidP="006D24C4">
      <w:pPr>
        <w:pStyle w:val="NoSpacing"/>
        <w:rPr>
          <w:color w:val="333333"/>
          <w:shd w:val="clear" w:color="auto" w:fill="FFFFFF"/>
        </w:rPr>
      </w:pPr>
    </w:p>
    <w:p w14:paraId="2A4FF6F8" w14:textId="77777777" w:rsidR="006D24C4" w:rsidRDefault="006D24C4" w:rsidP="006D24C4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11 April 2019</w:t>
      </w:r>
    </w:p>
    <w:p w14:paraId="357CCD7C" w14:textId="77777777" w:rsidR="006B2F86" w:rsidRPr="00E71FC3" w:rsidRDefault="006D24C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DAFC7E" w14:textId="77777777" w:rsidR="006D24C4" w:rsidRDefault="006D24C4" w:rsidP="00E71FC3">
      <w:pPr>
        <w:spacing w:after="0" w:line="240" w:lineRule="auto"/>
      </w:pPr>
      <w:r>
        <w:separator/>
      </w:r>
    </w:p>
  </w:endnote>
  <w:endnote w:type="continuationSeparator" w:id="0">
    <w:p w14:paraId="118E2B02" w14:textId="77777777" w:rsidR="006D24C4" w:rsidRDefault="006D24C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E1206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E3EE7C" w14:textId="77777777" w:rsidR="006D24C4" w:rsidRDefault="006D24C4" w:rsidP="00E71FC3">
      <w:pPr>
        <w:spacing w:after="0" w:line="240" w:lineRule="auto"/>
      </w:pPr>
      <w:r>
        <w:separator/>
      </w:r>
    </w:p>
  </w:footnote>
  <w:footnote w:type="continuationSeparator" w:id="0">
    <w:p w14:paraId="6B899B7B" w14:textId="77777777" w:rsidR="006D24C4" w:rsidRDefault="006D24C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4C4"/>
    <w:rsid w:val="001A7C09"/>
    <w:rsid w:val="00577BD5"/>
    <w:rsid w:val="00656CBA"/>
    <w:rsid w:val="006A1F77"/>
    <w:rsid w:val="006D24C4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A901A"/>
  <w15:chartTrackingRefBased/>
  <w15:docId w15:val="{D867C36C-D970-4240-861C-09B61D6C2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6D24C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2019-05-01T19:01:00Z</dcterms:created>
  <dcterms:modified xsi:type="dcterms:W3CDTF">2019-05-01T19:02:00Z</dcterms:modified>
</cp:coreProperties>
</file>