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7D1D" w:rsidRDefault="00527D1D" w:rsidP="00527D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COSYN</w:t>
      </w:r>
      <w:r>
        <w:rPr>
          <w:rFonts w:ascii="Times New Roman" w:hAnsi="Times New Roman" w:cs="Times New Roman"/>
          <w:sz w:val="24"/>
          <w:szCs w:val="24"/>
        </w:rPr>
        <w:t xml:space="preserve">     (fl.1433</w:t>
      </w:r>
      <w:r w:rsidR="0020382E">
        <w:rPr>
          <w:rFonts w:ascii="Times New Roman" w:hAnsi="Times New Roman" w:cs="Times New Roman"/>
          <w:sz w:val="24"/>
          <w:szCs w:val="24"/>
        </w:rPr>
        <w:t>-4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)</w:t>
      </w:r>
    </w:p>
    <w:p w:rsidR="00527D1D" w:rsidRDefault="00527D1D" w:rsidP="00527D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27D1D" w:rsidRDefault="00527D1D" w:rsidP="00527D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27D1D" w:rsidRDefault="00527D1D" w:rsidP="00527D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May1433</w:t>
      </w:r>
      <w:r>
        <w:rPr>
          <w:rFonts w:ascii="Times New Roman" w:hAnsi="Times New Roman" w:cs="Times New Roman"/>
          <w:sz w:val="24"/>
          <w:szCs w:val="24"/>
        </w:rPr>
        <w:tab/>
        <w:t>He was present at the inquisition post mortem held in Hatfield Broad Oak,</w:t>
      </w:r>
    </w:p>
    <w:p w:rsidR="00527D1D" w:rsidRDefault="00527D1D" w:rsidP="00527D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Essex, into the lands of the late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Rede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in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hundred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</w:t>
      </w:r>
    </w:p>
    <w:p w:rsidR="00527D1D" w:rsidRDefault="00527D1D" w:rsidP="00527D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Dunmow.</w:t>
      </w:r>
    </w:p>
    <w:p w:rsidR="00527D1D" w:rsidRDefault="00527D1D" w:rsidP="00527D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24-33)</w:t>
      </w:r>
    </w:p>
    <w:p w:rsidR="0020382E" w:rsidRPr="0020382E" w:rsidRDefault="0020382E" w:rsidP="0020382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0382E">
        <w:rPr>
          <w:rFonts w:ascii="Times New Roman" w:hAnsi="Times New Roman" w:cs="Times New Roman"/>
          <w:sz w:val="24"/>
          <w:szCs w:val="24"/>
        </w:rPr>
        <w:t>13 Mar.1434</w:t>
      </w:r>
      <w:r w:rsidRPr="0020382E">
        <w:rPr>
          <w:rFonts w:ascii="Times New Roman" w:hAnsi="Times New Roman" w:cs="Times New Roman"/>
          <w:sz w:val="24"/>
          <w:szCs w:val="24"/>
        </w:rPr>
        <w:tab/>
        <w:t>He was a juror on the inquisition post mortem held in Saffron Walden,</w:t>
      </w:r>
    </w:p>
    <w:p w:rsidR="0020382E" w:rsidRPr="0020382E" w:rsidRDefault="0020382E" w:rsidP="0020382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0382E">
        <w:rPr>
          <w:rFonts w:ascii="Times New Roman" w:hAnsi="Times New Roman" w:cs="Times New Roman"/>
          <w:sz w:val="24"/>
          <w:szCs w:val="24"/>
        </w:rPr>
        <w:tab/>
      </w:r>
      <w:r w:rsidRPr="0020382E">
        <w:rPr>
          <w:rFonts w:ascii="Times New Roman" w:hAnsi="Times New Roman" w:cs="Times New Roman"/>
          <w:sz w:val="24"/>
          <w:szCs w:val="24"/>
        </w:rPr>
        <w:tab/>
        <w:t>Essex, into land of the late Joan Harpenden(q.v.).</w:t>
      </w:r>
    </w:p>
    <w:p w:rsidR="0020382E" w:rsidRPr="0020382E" w:rsidRDefault="0020382E" w:rsidP="0020382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0382E">
        <w:rPr>
          <w:rFonts w:ascii="Times New Roman" w:hAnsi="Times New Roman" w:cs="Times New Roman"/>
          <w:sz w:val="24"/>
          <w:szCs w:val="24"/>
        </w:rPr>
        <w:tab/>
      </w:r>
      <w:r w:rsidRPr="0020382E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20382E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 w:rsidRPr="0020382E">
        <w:rPr>
          <w:rFonts w:ascii="Times New Roman" w:hAnsi="Times New Roman" w:cs="Times New Roman"/>
          <w:sz w:val="24"/>
          <w:szCs w:val="24"/>
        </w:rPr>
        <w:tab/>
        <w:t xml:space="preserve">ref. </w:t>
      </w:r>
      <w:proofErr w:type="spellStart"/>
      <w:r w:rsidRPr="0020382E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20382E">
        <w:rPr>
          <w:rFonts w:ascii="Times New Roman" w:hAnsi="Times New Roman" w:cs="Times New Roman"/>
          <w:sz w:val="24"/>
          <w:szCs w:val="24"/>
        </w:rPr>
        <w:t xml:space="preserve"> 24-225)</w:t>
      </w:r>
    </w:p>
    <w:p w:rsidR="00527D1D" w:rsidRDefault="00527D1D" w:rsidP="00527D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27D1D" w:rsidRDefault="00527D1D" w:rsidP="00527D1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Default="00527D1D" w:rsidP="00527D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March 2016</w:t>
      </w:r>
    </w:p>
    <w:p w:rsidR="0020382E" w:rsidRPr="00527D1D" w:rsidRDefault="0020382E" w:rsidP="00527D1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August 2016</w:t>
      </w:r>
    </w:p>
    <w:sectPr w:rsidR="0020382E" w:rsidRPr="00527D1D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7D1D" w:rsidRDefault="00527D1D" w:rsidP="00E71FC3">
      <w:pPr>
        <w:spacing w:after="0" w:line="240" w:lineRule="auto"/>
      </w:pPr>
      <w:r>
        <w:separator/>
      </w:r>
    </w:p>
  </w:endnote>
  <w:endnote w:type="continuationSeparator" w:id="0">
    <w:p w:rsidR="00527D1D" w:rsidRDefault="00527D1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7D1D" w:rsidRDefault="00527D1D" w:rsidP="00E71FC3">
      <w:pPr>
        <w:spacing w:after="0" w:line="240" w:lineRule="auto"/>
      </w:pPr>
      <w:r>
        <w:separator/>
      </w:r>
    </w:p>
  </w:footnote>
  <w:footnote w:type="continuationSeparator" w:id="0">
    <w:p w:rsidR="00527D1D" w:rsidRDefault="00527D1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D1D"/>
    <w:rsid w:val="0020382E"/>
    <w:rsid w:val="00527D1D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EC2F5"/>
  <w15:chartTrackingRefBased/>
  <w15:docId w15:val="{C1397858-D3B3-4642-A726-D8FC22B1F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20382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376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2016-03-02T22:00:00Z</dcterms:created>
  <dcterms:modified xsi:type="dcterms:W3CDTF">2016-08-11T07:21:00Z</dcterms:modified>
</cp:coreProperties>
</file>