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023" w:rsidRDefault="00643023" w:rsidP="00643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643023" w:rsidRDefault="00643023" w:rsidP="006430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3023" w:rsidRDefault="00643023" w:rsidP="006430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3023" w:rsidRDefault="00643023" w:rsidP="00643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of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Wymondley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</w:t>
      </w:r>
    </w:p>
    <w:p w:rsidR="00643023" w:rsidRDefault="00643023" w:rsidP="00643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21-29)</w:t>
      </w:r>
    </w:p>
    <w:p w:rsidR="00643023" w:rsidRDefault="00643023" w:rsidP="006430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3023" w:rsidRDefault="00643023" w:rsidP="006430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43023" w:rsidRDefault="00643023" w:rsidP="00643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6430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023" w:rsidRDefault="00643023" w:rsidP="00564E3C">
      <w:pPr>
        <w:spacing w:after="0" w:line="240" w:lineRule="auto"/>
      </w:pPr>
      <w:r>
        <w:separator/>
      </w:r>
    </w:p>
  </w:endnote>
  <w:endnote w:type="continuationSeparator" w:id="0">
    <w:p w:rsidR="00643023" w:rsidRDefault="0064302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43023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023" w:rsidRDefault="00643023" w:rsidP="00564E3C">
      <w:pPr>
        <w:spacing w:after="0" w:line="240" w:lineRule="auto"/>
      </w:pPr>
      <w:r>
        <w:separator/>
      </w:r>
    </w:p>
  </w:footnote>
  <w:footnote w:type="continuationSeparator" w:id="0">
    <w:p w:rsidR="00643023" w:rsidRDefault="0064302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023"/>
    <w:rsid w:val="00372DC6"/>
    <w:rsid w:val="00564E3C"/>
    <w:rsid w:val="00643023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FDDEE"/>
  <w15:chartTrackingRefBased/>
  <w15:docId w15:val="{2A14D6C7-1EA1-4912-B685-8956D8BC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430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2015-10-09T18:30:00Z</dcterms:created>
  <dcterms:modified xsi:type="dcterms:W3CDTF">2015-10-09T18:30:00Z</dcterms:modified>
</cp:coreProperties>
</file>