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9A0" w:rsidRDefault="00F519A0" w:rsidP="00F519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519A0" w:rsidRDefault="00F519A0" w:rsidP="00F519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19A0" w:rsidRDefault="00F519A0" w:rsidP="00F519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19A0" w:rsidRDefault="00F519A0" w:rsidP="00F519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Cambridge into lands</w:t>
      </w:r>
    </w:p>
    <w:p w:rsidR="00F519A0" w:rsidRDefault="00F519A0" w:rsidP="00F519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held by the late Sir William Argentine(q.v.).</w:t>
      </w:r>
    </w:p>
    <w:p w:rsidR="00F519A0" w:rsidRDefault="00F519A0" w:rsidP="00F519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90A0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21-27)</w:t>
      </w:r>
    </w:p>
    <w:p w:rsidR="00F519A0" w:rsidRDefault="00F519A0" w:rsidP="00F519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19A0" w:rsidRDefault="00F519A0" w:rsidP="00F519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519A0" w:rsidRDefault="00F519A0" w:rsidP="00F519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2015</w:t>
      </w:r>
      <w:bookmarkStart w:id="0" w:name="_GoBack"/>
      <w:bookmarkEnd w:id="0"/>
    </w:p>
    <w:sectPr w:rsidR="00DD5B8A" w:rsidRPr="00F519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9A0" w:rsidRDefault="00F519A0" w:rsidP="00564E3C">
      <w:pPr>
        <w:spacing w:after="0" w:line="240" w:lineRule="auto"/>
      </w:pPr>
      <w:r>
        <w:separator/>
      </w:r>
    </w:p>
  </w:endnote>
  <w:endnote w:type="continuationSeparator" w:id="0">
    <w:p w:rsidR="00F519A0" w:rsidRDefault="00F519A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519A0">
      <w:rPr>
        <w:rFonts w:ascii="Times New Roman" w:hAnsi="Times New Roman" w:cs="Times New Roman"/>
        <w:noProof/>
        <w:sz w:val="24"/>
        <w:szCs w:val="24"/>
      </w:rPr>
      <w:t>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9A0" w:rsidRDefault="00F519A0" w:rsidP="00564E3C">
      <w:pPr>
        <w:spacing w:after="0" w:line="240" w:lineRule="auto"/>
      </w:pPr>
      <w:r>
        <w:separator/>
      </w:r>
    </w:p>
  </w:footnote>
  <w:footnote w:type="continuationSeparator" w:id="0">
    <w:p w:rsidR="00F519A0" w:rsidRDefault="00F519A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9A0"/>
    <w:rsid w:val="00372DC6"/>
    <w:rsid w:val="00564E3C"/>
    <w:rsid w:val="0064591D"/>
    <w:rsid w:val="00DD5B8A"/>
    <w:rsid w:val="00EB41B8"/>
    <w:rsid w:val="00F14DE1"/>
    <w:rsid w:val="00F5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3741F"/>
  <w15:chartTrackingRefBased/>
  <w15:docId w15:val="{CAA07F75-D1A0-430C-8D99-795128CD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519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2015-10-08T19:28:00Z</dcterms:created>
  <dcterms:modified xsi:type="dcterms:W3CDTF">2015-10-08T19:29:00Z</dcterms:modified>
</cp:coreProperties>
</file>