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93566" w14:textId="77777777" w:rsidR="0004077C" w:rsidRDefault="0004077C" w:rsidP="000407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COSYN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24E253DC" w14:textId="77777777" w:rsidR="0004077C" w:rsidRDefault="0004077C" w:rsidP="0004077C">
      <w:pPr>
        <w:pStyle w:val="NoSpacing"/>
        <w:rPr>
          <w:rFonts w:cs="Times New Roman"/>
          <w:szCs w:val="24"/>
        </w:rPr>
      </w:pPr>
    </w:p>
    <w:p w14:paraId="19B7F58B" w14:textId="77777777" w:rsidR="0004077C" w:rsidRDefault="0004077C" w:rsidP="0004077C">
      <w:pPr>
        <w:pStyle w:val="NoSpacing"/>
        <w:rPr>
          <w:rFonts w:cs="Times New Roman"/>
          <w:szCs w:val="24"/>
        </w:rPr>
      </w:pPr>
    </w:p>
    <w:p w14:paraId="41538813" w14:textId="77777777" w:rsidR="0004077C" w:rsidRDefault="0004077C" w:rsidP="000407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>He made a plaint of debt against Roger Scholle of Gloucester, bladesmith(q.v.).</w:t>
      </w:r>
    </w:p>
    <w:p w14:paraId="3C980BAE" w14:textId="77777777" w:rsidR="0004077C" w:rsidRDefault="0004077C" w:rsidP="000407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A3F6E">
          <w:rPr>
            <w:rStyle w:val="Hyperlink"/>
            <w:rFonts w:cs="Times New Roman"/>
            <w:szCs w:val="24"/>
          </w:rPr>
          <w:t>https://waalt.uh.edu/index.php/CP40/732</w:t>
        </w:r>
      </w:hyperlink>
      <w:r>
        <w:rPr>
          <w:rFonts w:cs="Times New Roman"/>
          <w:szCs w:val="24"/>
        </w:rPr>
        <w:t xml:space="preserve"> )</w:t>
      </w:r>
    </w:p>
    <w:p w14:paraId="3004F6B1" w14:textId="77777777" w:rsidR="0004077C" w:rsidRDefault="0004077C" w:rsidP="0004077C">
      <w:pPr>
        <w:pStyle w:val="NoSpacing"/>
        <w:rPr>
          <w:rFonts w:cs="Times New Roman"/>
          <w:szCs w:val="24"/>
        </w:rPr>
      </w:pPr>
    </w:p>
    <w:p w14:paraId="4978AE08" w14:textId="77777777" w:rsidR="0004077C" w:rsidRDefault="0004077C" w:rsidP="0004077C">
      <w:pPr>
        <w:pStyle w:val="NoSpacing"/>
        <w:rPr>
          <w:rFonts w:cs="Times New Roman"/>
          <w:szCs w:val="24"/>
        </w:rPr>
      </w:pPr>
    </w:p>
    <w:p w14:paraId="35B9388E" w14:textId="77777777" w:rsidR="0004077C" w:rsidRDefault="0004077C" w:rsidP="0004077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April 2023</w:t>
      </w:r>
    </w:p>
    <w:p w14:paraId="1DBB7CA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63578" w14:textId="77777777" w:rsidR="0004077C" w:rsidRDefault="0004077C" w:rsidP="009139A6">
      <w:r>
        <w:separator/>
      </w:r>
    </w:p>
  </w:endnote>
  <w:endnote w:type="continuationSeparator" w:id="0">
    <w:p w14:paraId="372C2C74" w14:textId="77777777" w:rsidR="0004077C" w:rsidRDefault="000407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6F4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793E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8C7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8428D" w14:textId="77777777" w:rsidR="0004077C" w:rsidRDefault="0004077C" w:rsidP="009139A6">
      <w:r>
        <w:separator/>
      </w:r>
    </w:p>
  </w:footnote>
  <w:footnote w:type="continuationSeparator" w:id="0">
    <w:p w14:paraId="115E96C0" w14:textId="77777777" w:rsidR="0004077C" w:rsidRDefault="000407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9C8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41C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A25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77C"/>
    <w:rsid w:val="0004077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837E2"/>
  <w15:chartTrackingRefBased/>
  <w15:docId w15:val="{09C146CA-40A7-49C0-B736-79CBEA869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407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2023-04-06T08:07:00Z</dcterms:created>
  <dcterms:modified xsi:type="dcterms:W3CDTF">2023-04-06T08:07:00Z</dcterms:modified>
</cp:coreProperties>
</file>