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90ED1" w14:textId="77777777" w:rsidR="00606C96" w:rsidRDefault="00606C96" w:rsidP="00606C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COSYN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0D8A1556" w14:textId="77777777" w:rsidR="00606C96" w:rsidRDefault="00606C96" w:rsidP="00606C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05613A92" w14:textId="77777777" w:rsidR="00606C96" w:rsidRDefault="00606C96" w:rsidP="00606C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10B19A" w14:textId="77777777" w:rsidR="00606C96" w:rsidRDefault="00606C96" w:rsidP="00606C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7A547C" w14:textId="77777777" w:rsidR="00606C96" w:rsidRDefault="00606C96" w:rsidP="00606C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>
        <w:rPr>
          <w:rFonts w:ascii="Times New Roman" w:hAnsi="Times New Roman" w:cs="Times New Roman"/>
          <w:sz w:val="24"/>
          <w:szCs w:val="24"/>
        </w:rPr>
        <w:t>Reynald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D07F67C" w14:textId="77777777" w:rsidR="00606C96" w:rsidRDefault="00606C96" w:rsidP="00606C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Agnes(q.v.).</w:t>
      </w:r>
    </w:p>
    <w:p w14:paraId="2587B9EE" w14:textId="77777777" w:rsidR="00606C96" w:rsidRDefault="00606C96" w:rsidP="00606C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p.105)</w:t>
      </w:r>
    </w:p>
    <w:p w14:paraId="62F4B2DB" w14:textId="77777777" w:rsidR="00606C96" w:rsidRDefault="00606C96" w:rsidP="00606C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7E5BC4" w14:textId="77777777" w:rsidR="00606C96" w:rsidRDefault="00606C96" w:rsidP="00606C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9350BB" w14:textId="77777777" w:rsidR="00606C96" w:rsidRDefault="00606C96" w:rsidP="00606C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Jan.1427</w:t>
      </w:r>
      <w:r>
        <w:rPr>
          <w:rFonts w:ascii="Times New Roman" w:hAnsi="Times New Roman" w:cs="Times New Roman"/>
          <w:sz w:val="24"/>
          <w:szCs w:val="24"/>
        </w:rPr>
        <w:tab/>
        <w:t>Reynold made her executrix of his Will.    (ibid.)</w:t>
      </w:r>
    </w:p>
    <w:p w14:paraId="308D10AB" w14:textId="77777777" w:rsidR="00606C96" w:rsidRDefault="00606C96" w:rsidP="00606C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C537D4" w14:textId="77777777" w:rsidR="00606C96" w:rsidRDefault="00606C96" w:rsidP="00606C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FB9356" w14:textId="77777777" w:rsidR="00606C96" w:rsidRDefault="00606C96" w:rsidP="00606C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2021</w:t>
      </w:r>
    </w:p>
    <w:p w14:paraId="5931EE9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72C51D" w14:textId="77777777" w:rsidR="00606C96" w:rsidRDefault="00606C96" w:rsidP="009139A6">
      <w:r>
        <w:separator/>
      </w:r>
    </w:p>
  </w:endnote>
  <w:endnote w:type="continuationSeparator" w:id="0">
    <w:p w14:paraId="4DD0AB0C" w14:textId="77777777" w:rsidR="00606C96" w:rsidRDefault="00606C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3A2B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0D8D2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C028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9B56E5" w14:textId="77777777" w:rsidR="00606C96" w:rsidRDefault="00606C96" w:rsidP="009139A6">
      <w:r>
        <w:separator/>
      </w:r>
    </w:p>
  </w:footnote>
  <w:footnote w:type="continuationSeparator" w:id="0">
    <w:p w14:paraId="542925A5" w14:textId="77777777" w:rsidR="00606C96" w:rsidRDefault="00606C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9638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A901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B79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96"/>
    <w:rsid w:val="000666E0"/>
    <w:rsid w:val="002510B7"/>
    <w:rsid w:val="005C130B"/>
    <w:rsid w:val="00606C96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FA0A0"/>
  <w15:chartTrackingRefBased/>
  <w15:docId w15:val="{2D773E8D-D64E-4800-A0E5-911F24A98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2021-03-09T08:36:00Z</dcterms:created>
  <dcterms:modified xsi:type="dcterms:W3CDTF">2021-03-09T08:37:00Z</dcterms:modified>
</cp:coreProperties>
</file>